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72" w:type="dxa"/>
        <w:jc w:val="right"/>
        <w:shd w:val="clear" w:color="auto" w:fill="B90F22"/>
        <w:tblLayout w:type="fixed"/>
        <w:tblCellMar>
          <w:left w:w="0" w:type="dxa"/>
          <w:right w:w="0" w:type="dxa"/>
        </w:tblCellMar>
        <w:tblLook w:val="01E0" w:firstRow="1" w:lastRow="1" w:firstColumn="1" w:lastColumn="1" w:noHBand="0" w:noVBand="0"/>
      </w:tblPr>
      <w:tblGrid>
        <w:gridCol w:w="214"/>
        <w:gridCol w:w="8643"/>
        <w:gridCol w:w="215"/>
      </w:tblGrid>
      <w:tr w:rsidR="007D640B" w:rsidRPr="00BE0BE2" w14:paraId="6B8D73D0" w14:textId="77777777" w:rsidTr="00A01296">
        <w:trPr>
          <w:trHeight w:val="916"/>
          <w:jc w:val="right"/>
        </w:trPr>
        <w:tc>
          <w:tcPr>
            <w:tcW w:w="227" w:type="dxa"/>
            <w:tcBorders>
              <w:top w:val="nil"/>
              <w:left w:val="nil"/>
              <w:bottom w:val="nil"/>
              <w:right w:val="nil"/>
            </w:tcBorders>
            <w:shd w:val="clear" w:color="auto" w:fill="B90F22"/>
          </w:tcPr>
          <w:p w14:paraId="613730AE" w14:textId="77777777" w:rsidR="007D640B" w:rsidRPr="00BE0BE2" w:rsidRDefault="007D640B" w:rsidP="007D640B">
            <w:pPr>
              <w:rPr>
                <w:color w:val="FFFFFF"/>
              </w:rPr>
            </w:pPr>
          </w:p>
        </w:tc>
        <w:tc>
          <w:tcPr>
            <w:tcW w:w="9185" w:type="dxa"/>
            <w:tcBorders>
              <w:top w:val="nil"/>
              <w:left w:val="nil"/>
              <w:bottom w:val="nil"/>
              <w:right w:val="nil"/>
            </w:tcBorders>
            <w:shd w:val="clear" w:color="auto" w:fill="B90F22"/>
          </w:tcPr>
          <w:p w14:paraId="1D537C13" w14:textId="77777777" w:rsidR="007D640B" w:rsidRPr="00BE0BE2" w:rsidRDefault="007D640B" w:rsidP="007D640B">
            <w:pPr>
              <w:rPr>
                <w:color w:val="FFFFFF"/>
              </w:rPr>
            </w:pPr>
          </w:p>
        </w:tc>
        <w:tc>
          <w:tcPr>
            <w:tcW w:w="227" w:type="dxa"/>
            <w:tcBorders>
              <w:top w:val="nil"/>
              <w:left w:val="nil"/>
              <w:bottom w:val="nil"/>
              <w:right w:val="nil"/>
            </w:tcBorders>
            <w:shd w:val="clear" w:color="auto" w:fill="B90F22"/>
          </w:tcPr>
          <w:p w14:paraId="26CB97DB" w14:textId="77777777" w:rsidR="007D640B" w:rsidRPr="00BE0BE2" w:rsidRDefault="007D640B" w:rsidP="007D640B">
            <w:pPr>
              <w:rPr>
                <w:color w:val="FFFFFF"/>
              </w:rPr>
            </w:pPr>
          </w:p>
        </w:tc>
      </w:tr>
      <w:tr w:rsidR="007D640B" w:rsidRPr="00203E41" w14:paraId="606E423D" w14:textId="77777777" w:rsidTr="00A01296">
        <w:trPr>
          <w:jc w:val="right"/>
        </w:trPr>
        <w:tc>
          <w:tcPr>
            <w:tcW w:w="227" w:type="dxa"/>
            <w:tcBorders>
              <w:top w:val="nil"/>
              <w:left w:val="nil"/>
              <w:bottom w:val="nil"/>
              <w:right w:val="nil"/>
            </w:tcBorders>
            <w:shd w:val="clear" w:color="auto" w:fill="B90F22"/>
          </w:tcPr>
          <w:p w14:paraId="2CA0E8CD" w14:textId="77777777" w:rsidR="007D640B" w:rsidRPr="00203E41" w:rsidRDefault="007D640B" w:rsidP="007D640B">
            <w:pPr>
              <w:pStyle w:val="DeckblattTitel3zeiligwei"/>
            </w:pPr>
          </w:p>
        </w:tc>
        <w:tc>
          <w:tcPr>
            <w:tcW w:w="9185" w:type="dxa"/>
            <w:tcBorders>
              <w:top w:val="nil"/>
              <w:left w:val="nil"/>
              <w:bottom w:val="nil"/>
              <w:right w:val="nil"/>
            </w:tcBorders>
            <w:shd w:val="clear" w:color="auto" w:fill="B90F22"/>
          </w:tcPr>
          <w:p w14:paraId="340FCC3A" w14:textId="77777777" w:rsidR="007D640B" w:rsidRPr="00F53BAF" w:rsidRDefault="005F661E" w:rsidP="007D640B">
            <w:pPr>
              <w:pStyle w:val="DeckblattTitel3zeiligwei"/>
            </w:pPr>
            <w:r>
              <w:t>Titel des Dokuments</w:t>
            </w:r>
            <w:r>
              <w:br/>
              <w:t>Format je nach Länge</w:t>
            </w:r>
            <w:r>
              <w:br/>
              <w:t>2 oder 3-zeilig</w:t>
            </w:r>
          </w:p>
        </w:tc>
        <w:tc>
          <w:tcPr>
            <w:tcW w:w="227" w:type="dxa"/>
            <w:tcBorders>
              <w:top w:val="nil"/>
              <w:left w:val="nil"/>
              <w:bottom w:val="nil"/>
              <w:right w:val="nil"/>
            </w:tcBorders>
            <w:shd w:val="clear" w:color="auto" w:fill="B90F22"/>
          </w:tcPr>
          <w:p w14:paraId="5D1A990C" w14:textId="77777777" w:rsidR="007D640B" w:rsidRDefault="007D640B" w:rsidP="007D640B">
            <w:pPr>
              <w:pStyle w:val="DeckblattTitel3zeiligwei"/>
            </w:pPr>
          </w:p>
        </w:tc>
      </w:tr>
      <w:tr w:rsidR="007D640B" w:rsidRPr="00BE0BE2" w14:paraId="6B134885" w14:textId="77777777" w:rsidTr="00A01296">
        <w:trPr>
          <w:trHeight w:hRule="exact" w:val="284"/>
          <w:jc w:val="right"/>
        </w:trPr>
        <w:tc>
          <w:tcPr>
            <w:tcW w:w="227" w:type="dxa"/>
            <w:tcBorders>
              <w:top w:val="nil"/>
              <w:left w:val="nil"/>
              <w:bottom w:val="single" w:sz="4" w:space="0" w:color="auto"/>
              <w:right w:val="nil"/>
            </w:tcBorders>
            <w:shd w:val="clear" w:color="auto" w:fill="B90F22"/>
          </w:tcPr>
          <w:p w14:paraId="00F0190C" w14:textId="77777777" w:rsidR="007D640B" w:rsidRPr="00BE0BE2" w:rsidRDefault="007D640B" w:rsidP="007D640B">
            <w:pPr>
              <w:rPr>
                <w:color w:val="FFFFFF"/>
              </w:rPr>
            </w:pPr>
          </w:p>
        </w:tc>
        <w:tc>
          <w:tcPr>
            <w:tcW w:w="9185" w:type="dxa"/>
            <w:tcBorders>
              <w:top w:val="nil"/>
              <w:left w:val="nil"/>
              <w:bottom w:val="single" w:sz="4" w:space="0" w:color="auto"/>
              <w:right w:val="nil"/>
            </w:tcBorders>
            <w:shd w:val="clear" w:color="auto" w:fill="B90F22"/>
          </w:tcPr>
          <w:p w14:paraId="15FD90A4" w14:textId="77777777" w:rsidR="007D640B" w:rsidRPr="00BE0BE2" w:rsidRDefault="007D640B" w:rsidP="007D640B">
            <w:pPr>
              <w:rPr>
                <w:color w:val="FFFFFF"/>
              </w:rPr>
            </w:pPr>
          </w:p>
        </w:tc>
        <w:tc>
          <w:tcPr>
            <w:tcW w:w="227" w:type="dxa"/>
            <w:tcBorders>
              <w:top w:val="nil"/>
              <w:left w:val="nil"/>
              <w:bottom w:val="single" w:sz="4" w:space="0" w:color="auto"/>
              <w:right w:val="nil"/>
            </w:tcBorders>
            <w:shd w:val="clear" w:color="auto" w:fill="B90F22"/>
          </w:tcPr>
          <w:p w14:paraId="3BA2AEA8" w14:textId="77777777" w:rsidR="007D640B" w:rsidRPr="00BE0BE2" w:rsidRDefault="007D640B" w:rsidP="007D640B">
            <w:pPr>
              <w:rPr>
                <w:color w:val="FFFFFF"/>
              </w:rPr>
            </w:pPr>
          </w:p>
        </w:tc>
      </w:tr>
      <w:tr w:rsidR="007D640B" w:rsidRPr="00BE0BE2" w14:paraId="043FB3BE" w14:textId="77777777" w:rsidTr="00A01296">
        <w:trPr>
          <w:trHeight w:hRule="exact" w:val="170"/>
          <w:jc w:val="right"/>
        </w:trPr>
        <w:tc>
          <w:tcPr>
            <w:tcW w:w="227" w:type="dxa"/>
            <w:tcBorders>
              <w:top w:val="single" w:sz="4" w:space="0" w:color="auto"/>
              <w:left w:val="nil"/>
              <w:bottom w:val="nil"/>
              <w:right w:val="nil"/>
            </w:tcBorders>
            <w:shd w:val="clear" w:color="auto" w:fill="B90F22"/>
          </w:tcPr>
          <w:p w14:paraId="5DD2049C" w14:textId="77777777" w:rsidR="007D640B" w:rsidRPr="00BE0BE2" w:rsidRDefault="007D640B" w:rsidP="007D640B">
            <w:pPr>
              <w:rPr>
                <w:color w:val="FFFFFF"/>
              </w:rPr>
            </w:pPr>
          </w:p>
        </w:tc>
        <w:tc>
          <w:tcPr>
            <w:tcW w:w="9185" w:type="dxa"/>
            <w:tcBorders>
              <w:top w:val="single" w:sz="4" w:space="0" w:color="auto"/>
              <w:left w:val="nil"/>
              <w:bottom w:val="nil"/>
              <w:right w:val="nil"/>
            </w:tcBorders>
            <w:shd w:val="clear" w:color="auto" w:fill="B90F22"/>
          </w:tcPr>
          <w:p w14:paraId="5D07BCE5" w14:textId="77777777" w:rsidR="007D640B" w:rsidRPr="00BE0BE2" w:rsidRDefault="007D640B" w:rsidP="007D640B">
            <w:pPr>
              <w:rPr>
                <w:color w:val="FFFFFF"/>
              </w:rPr>
            </w:pPr>
          </w:p>
        </w:tc>
        <w:tc>
          <w:tcPr>
            <w:tcW w:w="227" w:type="dxa"/>
            <w:tcBorders>
              <w:top w:val="single" w:sz="4" w:space="0" w:color="auto"/>
              <w:left w:val="nil"/>
              <w:bottom w:val="nil"/>
              <w:right w:val="nil"/>
            </w:tcBorders>
            <w:shd w:val="clear" w:color="auto" w:fill="B90F22"/>
          </w:tcPr>
          <w:p w14:paraId="0CE6906F" w14:textId="77777777" w:rsidR="007D640B" w:rsidRPr="00BE0BE2" w:rsidRDefault="007D640B" w:rsidP="007D640B">
            <w:pPr>
              <w:rPr>
                <w:color w:val="FFFFFF"/>
              </w:rPr>
            </w:pPr>
          </w:p>
        </w:tc>
      </w:tr>
      <w:tr w:rsidR="007D640B" w:rsidRPr="000616A4" w14:paraId="15E239C7" w14:textId="77777777" w:rsidTr="00A01296">
        <w:trPr>
          <w:jc w:val="right"/>
        </w:trPr>
        <w:tc>
          <w:tcPr>
            <w:tcW w:w="227" w:type="dxa"/>
            <w:tcBorders>
              <w:top w:val="nil"/>
              <w:left w:val="nil"/>
              <w:right w:val="nil"/>
            </w:tcBorders>
            <w:shd w:val="clear" w:color="auto" w:fill="B90F22"/>
          </w:tcPr>
          <w:p w14:paraId="1ADF2318" w14:textId="77777777" w:rsidR="007D640B" w:rsidRPr="000616A4" w:rsidRDefault="007D640B" w:rsidP="007D640B">
            <w:pPr>
              <w:rPr>
                <w:b/>
                <w:color w:val="FFFFFF"/>
              </w:rPr>
            </w:pPr>
          </w:p>
        </w:tc>
        <w:tc>
          <w:tcPr>
            <w:tcW w:w="9185" w:type="dxa"/>
            <w:tcBorders>
              <w:top w:val="nil"/>
              <w:left w:val="nil"/>
              <w:right w:val="nil"/>
            </w:tcBorders>
            <w:shd w:val="clear" w:color="auto" w:fill="B90F22"/>
          </w:tcPr>
          <w:p w14:paraId="7D52037E" w14:textId="77777777" w:rsidR="007D640B" w:rsidRPr="00717BA8" w:rsidRDefault="005F661E" w:rsidP="007D640B">
            <w:pPr>
              <w:pStyle w:val="DeckblattSubheadlineweifett"/>
            </w:pPr>
            <w:r>
              <w:t>Master-/Bachelor-/</w:t>
            </w:r>
            <w:r w:rsidRPr="00717BA8">
              <w:t>Diplom</w:t>
            </w:r>
            <w:r>
              <w:t>-/Studien</w:t>
            </w:r>
            <w:r w:rsidRPr="00717BA8">
              <w:t>arbeit</w:t>
            </w:r>
          </w:p>
          <w:p w14:paraId="4E5CE651" w14:textId="77777777" w:rsidR="007D640B" w:rsidRPr="000616A4" w:rsidRDefault="005F661E" w:rsidP="007D640B">
            <w:pPr>
              <w:pStyle w:val="DeckblattSubheadlinewei"/>
            </w:pPr>
            <w:r>
              <w:t>Name des Bearbeiters</w:t>
            </w:r>
            <w:r w:rsidR="007B5348">
              <w:t>/der Bearbeiterin</w:t>
            </w:r>
            <w:r w:rsidR="00DC0155">
              <w:t xml:space="preserve"> | Matrikelnummer</w:t>
            </w:r>
          </w:p>
          <w:p w14:paraId="5CFCA0D8" w14:textId="77777777" w:rsidR="007D640B" w:rsidRPr="000616A4" w:rsidRDefault="005F661E" w:rsidP="007D640B">
            <w:pPr>
              <w:pStyle w:val="DeckblattSubheadlinewei"/>
            </w:pPr>
            <w:r>
              <w:t>Studiengang</w:t>
            </w:r>
          </w:p>
        </w:tc>
        <w:tc>
          <w:tcPr>
            <w:tcW w:w="227" w:type="dxa"/>
            <w:tcBorders>
              <w:top w:val="nil"/>
              <w:left w:val="nil"/>
              <w:right w:val="nil"/>
            </w:tcBorders>
            <w:shd w:val="clear" w:color="auto" w:fill="B90F22"/>
          </w:tcPr>
          <w:p w14:paraId="62B35C21" w14:textId="77777777" w:rsidR="007D640B" w:rsidRDefault="007D640B" w:rsidP="007D640B">
            <w:pPr>
              <w:pStyle w:val="DeckblattSubheadlinewei"/>
            </w:pPr>
          </w:p>
        </w:tc>
      </w:tr>
      <w:tr w:rsidR="007D640B" w:rsidRPr="00BE0BE2" w14:paraId="73500E5E" w14:textId="77777777" w:rsidTr="00A01296">
        <w:trPr>
          <w:trHeight w:hRule="exact" w:val="170"/>
          <w:jc w:val="right"/>
        </w:trPr>
        <w:tc>
          <w:tcPr>
            <w:tcW w:w="227" w:type="dxa"/>
            <w:tcBorders>
              <w:top w:val="nil"/>
              <w:left w:val="nil"/>
              <w:bottom w:val="single" w:sz="4" w:space="0" w:color="auto"/>
              <w:right w:val="nil"/>
            </w:tcBorders>
            <w:shd w:val="clear" w:color="auto" w:fill="B90F22"/>
          </w:tcPr>
          <w:p w14:paraId="22CF4E54" w14:textId="77777777" w:rsidR="007D640B" w:rsidRPr="00BE0BE2" w:rsidRDefault="007D640B" w:rsidP="007D640B">
            <w:pPr>
              <w:rPr>
                <w:color w:val="FFFFFF"/>
                <w:sz w:val="10"/>
                <w:szCs w:val="10"/>
              </w:rPr>
            </w:pPr>
          </w:p>
        </w:tc>
        <w:tc>
          <w:tcPr>
            <w:tcW w:w="9185" w:type="dxa"/>
            <w:tcBorders>
              <w:top w:val="nil"/>
              <w:left w:val="nil"/>
              <w:bottom w:val="single" w:sz="4" w:space="0" w:color="auto"/>
              <w:right w:val="nil"/>
            </w:tcBorders>
            <w:shd w:val="clear" w:color="auto" w:fill="B90F22"/>
          </w:tcPr>
          <w:p w14:paraId="05FCA77D" w14:textId="77777777" w:rsidR="007D640B" w:rsidRPr="00BE0BE2" w:rsidRDefault="00221C0A" w:rsidP="007D640B">
            <w:pPr>
              <w:rPr>
                <w:color w:val="FFFFFF"/>
                <w:sz w:val="10"/>
                <w:szCs w:val="10"/>
              </w:rPr>
            </w:pPr>
            <w:r>
              <w:rPr>
                <w:noProof/>
                <w:color w:val="FFFFFF"/>
                <w:sz w:val="10"/>
                <w:szCs w:val="10"/>
              </w:rPr>
              <w:drawing>
                <wp:anchor distT="0" distB="0" distL="114300" distR="114300" simplePos="0" relativeHeight="251657728" behindDoc="0" locked="1" layoutInCell="1" allowOverlap="1" wp14:anchorId="1A04D826" wp14:editId="46E4F269">
                  <wp:simplePos x="0" y="0"/>
                  <wp:positionH relativeFrom="margin">
                    <wp:posOffset>3884930</wp:posOffset>
                  </wp:positionH>
                  <wp:positionV relativeFrom="paragraph">
                    <wp:posOffset>482600</wp:posOffset>
                  </wp:positionV>
                  <wp:extent cx="1981200" cy="790575"/>
                  <wp:effectExtent l="0" t="0" r="0" b="9525"/>
                  <wp:wrapNone/>
                  <wp:docPr id="10" name="Picture 3" descr="tu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d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200" cy="790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7" w:type="dxa"/>
            <w:tcBorders>
              <w:top w:val="nil"/>
              <w:left w:val="nil"/>
              <w:bottom w:val="single" w:sz="4" w:space="0" w:color="auto"/>
              <w:right w:val="nil"/>
            </w:tcBorders>
            <w:shd w:val="clear" w:color="auto" w:fill="B90F22"/>
          </w:tcPr>
          <w:p w14:paraId="48B21803" w14:textId="77777777" w:rsidR="007D640B" w:rsidRDefault="007D640B" w:rsidP="007D640B">
            <w:pPr>
              <w:rPr>
                <w:noProof/>
                <w:color w:val="FFFFFF"/>
                <w:sz w:val="10"/>
                <w:szCs w:val="10"/>
              </w:rPr>
            </w:pPr>
          </w:p>
        </w:tc>
      </w:tr>
    </w:tbl>
    <w:p w14:paraId="61441FD6" w14:textId="77777777" w:rsidR="007D640B" w:rsidRDefault="007D640B" w:rsidP="007D640B"/>
    <w:p w14:paraId="0D863FF8" w14:textId="77777777" w:rsidR="007D640B" w:rsidRDefault="007D640B" w:rsidP="007D640B"/>
    <w:p w14:paraId="7250BDCB" w14:textId="77777777" w:rsidR="007D640B" w:rsidRDefault="007D640B" w:rsidP="007D640B"/>
    <w:p w14:paraId="1E8E1780" w14:textId="77777777" w:rsidR="007D640B" w:rsidRDefault="007D640B" w:rsidP="007D640B"/>
    <w:p w14:paraId="4C283BA0" w14:textId="77777777" w:rsidR="007D640B" w:rsidRDefault="007D640B" w:rsidP="007D640B"/>
    <w:p w14:paraId="3E8456D2" w14:textId="77777777" w:rsidR="007D640B" w:rsidRDefault="007D640B" w:rsidP="007D640B"/>
    <w:p w14:paraId="76038D21" w14:textId="77777777" w:rsidR="007D640B" w:rsidRDefault="007D640B" w:rsidP="007D640B"/>
    <w:p w14:paraId="014A18D6" w14:textId="77777777" w:rsidR="007D640B" w:rsidRDefault="007D640B" w:rsidP="007D640B"/>
    <w:p w14:paraId="12A7884F" w14:textId="77777777" w:rsidR="007D640B" w:rsidRDefault="007D640B" w:rsidP="007D640B"/>
    <w:p w14:paraId="40250BE0" w14:textId="77777777" w:rsidR="007D640B" w:rsidRDefault="007D640B" w:rsidP="007D640B"/>
    <w:p w14:paraId="68457929" w14:textId="77777777" w:rsidR="007D640B" w:rsidRDefault="007D640B" w:rsidP="007D640B"/>
    <w:p w14:paraId="4C4607E4" w14:textId="77777777" w:rsidR="007D640B" w:rsidRDefault="007D640B" w:rsidP="007D640B"/>
    <w:p w14:paraId="35A9822E" w14:textId="77777777" w:rsidR="007D640B" w:rsidRDefault="007D640B" w:rsidP="007D640B"/>
    <w:p w14:paraId="42F3FC12" w14:textId="77777777" w:rsidR="007D640B" w:rsidRDefault="007D640B" w:rsidP="007D640B"/>
    <w:p w14:paraId="251A24D1" w14:textId="77777777" w:rsidR="007D640B" w:rsidRDefault="00995E78" w:rsidP="007D640B">
      <w:pPr>
        <w:sectPr w:rsidR="007D640B" w:rsidSect="00124963">
          <w:headerReference w:type="even" r:id="rId9"/>
          <w:headerReference w:type="default" r:id="rId10"/>
          <w:footerReference w:type="even" r:id="rId11"/>
          <w:footerReference w:type="default" r:id="rId12"/>
          <w:headerReference w:type="first" r:id="rId13"/>
          <w:pgSz w:w="11906" w:h="16838"/>
          <w:pgMar w:top="1701" w:right="1134" w:bottom="1418" w:left="1701" w:header="709" w:footer="907" w:gutter="0"/>
          <w:cols w:space="708"/>
          <w:docGrid w:linePitch="360"/>
        </w:sectPr>
      </w:pPr>
      <w:r>
        <w:softHyphen/>
      </w:r>
    </w:p>
    <w:p w14:paraId="77033D70" w14:textId="77777777" w:rsidR="007D640B" w:rsidRDefault="007D640B" w:rsidP="007D640B"/>
    <w:p w14:paraId="5258F7E2" w14:textId="77777777" w:rsidR="007D640B" w:rsidRDefault="007D640B" w:rsidP="007D640B"/>
    <w:p w14:paraId="3A2A7F3B" w14:textId="77777777" w:rsidR="007D640B" w:rsidRDefault="007D640B" w:rsidP="007D640B"/>
    <w:p w14:paraId="0B5FC404" w14:textId="77777777" w:rsidR="007D640B" w:rsidRDefault="007D640B" w:rsidP="007D640B"/>
    <w:p w14:paraId="73EF8F2A" w14:textId="77777777" w:rsidR="007D640B" w:rsidRDefault="007D640B" w:rsidP="007D640B"/>
    <w:p w14:paraId="48542390" w14:textId="77777777" w:rsidR="007D640B" w:rsidRDefault="007D640B" w:rsidP="007D640B"/>
    <w:p w14:paraId="5EE514F7" w14:textId="77777777" w:rsidR="007D640B" w:rsidRDefault="007D640B" w:rsidP="007D640B"/>
    <w:p w14:paraId="156236C7" w14:textId="77777777" w:rsidR="007D640B" w:rsidRDefault="007D640B" w:rsidP="007D640B"/>
    <w:p w14:paraId="73DC2B1C" w14:textId="77777777" w:rsidR="007D640B" w:rsidRDefault="007D640B" w:rsidP="007D640B"/>
    <w:p w14:paraId="606EC190" w14:textId="77777777" w:rsidR="007D640B" w:rsidRDefault="007D640B" w:rsidP="007D640B"/>
    <w:p w14:paraId="14049CD6" w14:textId="77777777" w:rsidR="007D640B" w:rsidRDefault="007D640B" w:rsidP="007D640B"/>
    <w:p w14:paraId="10018A52" w14:textId="77777777" w:rsidR="007D640B" w:rsidRDefault="007D640B" w:rsidP="007D640B"/>
    <w:p w14:paraId="262437B1" w14:textId="77777777" w:rsidR="007D640B" w:rsidRDefault="007D640B" w:rsidP="007D640B"/>
    <w:p w14:paraId="56795B37" w14:textId="77777777" w:rsidR="007D640B" w:rsidRDefault="007D640B" w:rsidP="007D640B"/>
    <w:p w14:paraId="08AD25A0" w14:textId="77777777" w:rsidR="007D640B" w:rsidRDefault="007D640B" w:rsidP="007D640B"/>
    <w:p w14:paraId="75891A07" w14:textId="77777777" w:rsidR="007D640B" w:rsidRDefault="007D640B" w:rsidP="007D640B"/>
    <w:p w14:paraId="27B87382" w14:textId="77777777" w:rsidR="007D640B" w:rsidRDefault="007D640B" w:rsidP="007D640B"/>
    <w:p w14:paraId="6A340A88" w14:textId="77777777" w:rsidR="007D640B" w:rsidRDefault="007D640B" w:rsidP="007D640B"/>
    <w:p w14:paraId="6984E81C" w14:textId="77777777" w:rsidR="007D640B" w:rsidRDefault="007D640B" w:rsidP="007D640B"/>
    <w:p w14:paraId="2AC958CF" w14:textId="77777777" w:rsidR="007D640B" w:rsidRDefault="007D640B" w:rsidP="007D640B"/>
    <w:p w14:paraId="0960C07D" w14:textId="77777777" w:rsidR="007D640B" w:rsidRDefault="007D640B" w:rsidP="007D640B"/>
    <w:p w14:paraId="5FC5333B" w14:textId="77777777" w:rsidR="007D640B" w:rsidRDefault="007D640B" w:rsidP="007D640B"/>
    <w:p w14:paraId="2B4B44A3" w14:textId="77777777" w:rsidR="007D640B" w:rsidRDefault="007D640B" w:rsidP="007D640B"/>
    <w:p w14:paraId="0194F1C4" w14:textId="77777777" w:rsidR="007D640B" w:rsidRDefault="007D640B" w:rsidP="007D640B"/>
    <w:p w14:paraId="4A0BA9CB" w14:textId="77777777" w:rsidR="007D640B" w:rsidRDefault="007D640B" w:rsidP="007D640B"/>
    <w:p w14:paraId="3C7DB66D" w14:textId="77777777" w:rsidR="007D640B" w:rsidRDefault="007D640B" w:rsidP="007D640B"/>
    <w:p w14:paraId="3DCC4532" w14:textId="77777777" w:rsidR="007D640B" w:rsidRDefault="007D640B" w:rsidP="007D640B"/>
    <w:p w14:paraId="60876195" w14:textId="77777777" w:rsidR="007D640B" w:rsidRDefault="007D640B" w:rsidP="007D640B"/>
    <w:p w14:paraId="44B789D7" w14:textId="77777777" w:rsidR="007D640B" w:rsidRDefault="007D640B" w:rsidP="007D640B"/>
    <w:p w14:paraId="502FC87C" w14:textId="77777777" w:rsidR="007D640B" w:rsidRDefault="007D640B" w:rsidP="007D640B"/>
    <w:p w14:paraId="542B0C8B" w14:textId="77777777" w:rsidR="007D640B" w:rsidRDefault="007D640B" w:rsidP="007D640B"/>
    <w:p w14:paraId="128D25FD" w14:textId="77777777" w:rsidR="007D640B" w:rsidRPr="004E5AA7" w:rsidRDefault="00A01296" w:rsidP="007D640B">
      <w:pPr>
        <w:pStyle w:val="SCMMetadatenSeite2"/>
      </w:pPr>
      <w:r>
        <w:t>Name der/</w:t>
      </w:r>
      <w:proofErr w:type="gramStart"/>
      <w:r>
        <w:t>des Bearbeiter</w:t>
      </w:r>
      <w:proofErr w:type="gramEnd"/>
      <w:r>
        <w:t>/in</w:t>
      </w:r>
      <w:r w:rsidR="005F661E" w:rsidRPr="004E5AA7">
        <w:br/>
      </w:r>
      <w:r w:rsidR="00E43847">
        <w:t>Matrikelnummer: Matrikelnummer</w:t>
      </w:r>
      <w:r w:rsidR="005F661E" w:rsidRPr="004E5AA7">
        <w:br/>
        <w:t xml:space="preserve">Studiengang: </w:t>
      </w:r>
      <w:r w:rsidR="00E43847">
        <w:t>Studiengang</w:t>
      </w:r>
    </w:p>
    <w:p w14:paraId="4BF70731" w14:textId="74091791" w:rsidR="007D640B" w:rsidRPr="00606A6E" w:rsidRDefault="005F661E" w:rsidP="007D640B">
      <w:pPr>
        <w:pStyle w:val="SCMMetadatenSeite2"/>
        <w:rPr>
          <w:b/>
        </w:rPr>
      </w:pPr>
      <w:r w:rsidRPr="00606A6E">
        <w:t>Bachelor</w:t>
      </w:r>
      <w:r>
        <w:t>-</w:t>
      </w:r>
      <w:r w:rsidR="00C06E4A">
        <w:t>/</w:t>
      </w:r>
      <w:r w:rsidR="00C06E4A" w:rsidRPr="00606A6E">
        <w:t>Master</w:t>
      </w:r>
      <w:r w:rsidR="00C06E4A">
        <w:t>-</w:t>
      </w:r>
      <w:r w:rsidR="00E43847">
        <w:t>/Studienarbeit</w:t>
      </w:r>
      <w:r w:rsidR="00E43847">
        <w:br/>
        <w:t xml:space="preserve">Thema: </w:t>
      </w:r>
      <w:r w:rsidR="00C06E4A">
        <w:t xml:space="preserve">Titel </w:t>
      </w:r>
      <w:r w:rsidR="00E43847">
        <w:t>der Arbeit</w:t>
      </w:r>
    </w:p>
    <w:p w14:paraId="5EDBCA0D" w14:textId="77777777" w:rsidR="007D640B" w:rsidRDefault="00E43847" w:rsidP="007D640B">
      <w:pPr>
        <w:pStyle w:val="SCMMetadatenSeite2"/>
      </w:pPr>
      <w:r>
        <w:t>Eingereicht: Datum</w:t>
      </w:r>
    </w:p>
    <w:p w14:paraId="30E33A1A" w14:textId="77777777" w:rsidR="00A01296" w:rsidRDefault="00A01296" w:rsidP="007D640B">
      <w:pPr>
        <w:pStyle w:val="SCMMetadatenSeite2"/>
      </w:pPr>
    </w:p>
    <w:p w14:paraId="1838C812" w14:textId="77777777" w:rsidR="007D640B" w:rsidRDefault="005F661E" w:rsidP="007D640B">
      <w:pPr>
        <w:pStyle w:val="SCMMetadatenSeite2"/>
      </w:pPr>
      <w:r>
        <w:t>Betreuer</w:t>
      </w:r>
      <w:r w:rsidR="00A01296">
        <w:t>/in</w:t>
      </w:r>
      <w:r w:rsidR="00E43847">
        <w:t xml:space="preserve">: </w:t>
      </w:r>
      <w:r>
        <w:t>Name de</w:t>
      </w:r>
      <w:r w:rsidR="00A01296">
        <w:t>r/</w:t>
      </w:r>
      <w:proofErr w:type="gramStart"/>
      <w:r w:rsidR="00A01296">
        <w:t>de</w:t>
      </w:r>
      <w:r>
        <w:t>s Betreuer</w:t>
      </w:r>
      <w:proofErr w:type="gramEnd"/>
      <w:r w:rsidR="00A01296">
        <w:t>/in</w:t>
      </w:r>
    </w:p>
    <w:p w14:paraId="55601F19" w14:textId="77777777" w:rsidR="00A01296" w:rsidRDefault="00E43847" w:rsidP="007D640B">
      <w:pPr>
        <w:pStyle w:val="SCMMetadatenSeite2"/>
      </w:pPr>
      <w:r>
        <w:t xml:space="preserve">Zweitgutachter/in: </w:t>
      </w:r>
      <w:r w:rsidR="00A01296">
        <w:t>Name der/des Zweitgutachter/i</w:t>
      </w:r>
      <w:r>
        <w:t>n</w:t>
      </w:r>
    </w:p>
    <w:p w14:paraId="6395E3A3" w14:textId="5997E450" w:rsidR="007D640B" w:rsidRDefault="005F661E" w:rsidP="007D640B">
      <w:pPr>
        <w:pStyle w:val="SCMMetadatenSeite2"/>
      </w:pPr>
      <w:r>
        <w:br/>
      </w:r>
      <w:r w:rsidR="00E43847">
        <w:t>Arbeitsbereich</w:t>
      </w:r>
      <w:r w:rsidR="00A01296">
        <w:t xml:space="preserve"> Mode und Ästhetik</w:t>
      </w:r>
      <w:r>
        <w:br/>
      </w:r>
      <w:r w:rsidR="00A01296">
        <w:t>Insti</w:t>
      </w:r>
      <w:r w:rsidR="00E43847">
        <w:t>tut für Allgemeine- und Berufspä</w:t>
      </w:r>
      <w:r w:rsidR="00A01296">
        <w:t>dagogik</w:t>
      </w:r>
      <w:r>
        <w:br/>
        <w:t>Technische Universität Darmstadt</w:t>
      </w:r>
      <w:r>
        <w:br/>
      </w:r>
      <w:r w:rsidR="00A01296">
        <w:t>Alexanderstraße 6</w:t>
      </w:r>
      <w:r w:rsidR="00A01296">
        <w:br/>
        <w:t>64283</w:t>
      </w:r>
      <w:r>
        <w:t xml:space="preserve"> Darmstadt</w:t>
      </w:r>
    </w:p>
    <w:p w14:paraId="084AD117" w14:textId="77777777" w:rsidR="00FA2EC3" w:rsidRDefault="00FA2EC3" w:rsidP="007D640B">
      <w:pPr>
        <w:pStyle w:val="SCMMetadatenSeite2"/>
      </w:pPr>
    </w:p>
    <w:p w14:paraId="40CCB5B1" w14:textId="77777777" w:rsidR="00452E37" w:rsidRDefault="00452E37" w:rsidP="00452E37">
      <w:pPr>
        <w:pBdr>
          <w:bottom w:val="single" w:sz="4" w:space="1" w:color="auto"/>
        </w:pBdr>
        <w:rPr>
          <w:b/>
        </w:rPr>
      </w:pPr>
      <w:r w:rsidRPr="00B3668D">
        <w:rPr>
          <w:b/>
        </w:rPr>
        <w:lastRenderedPageBreak/>
        <w:t>Eigenständigkeitserklärung für Hausarbeiten</w:t>
      </w:r>
    </w:p>
    <w:p w14:paraId="0863306E" w14:textId="77777777" w:rsidR="00452E37" w:rsidRDefault="00452E37" w:rsidP="00452E37"/>
    <w:p w14:paraId="6045995E" w14:textId="77777777" w:rsidR="00452E37" w:rsidRPr="00485980" w:rsidRDefault="00452E37" w:rsidP="00452E37"/>
    <w:p w14:paraId="2C16D87D" w14:textId="77777777" w:rsidR="00452E37" w:rsidRDefault="00452E37" w:rsidP="00452E37">
      <w:r>
        <w:t xml:space="preserve">Ich _____________________, </w:t>
      </w:r>
      <w:proofErr w:type="spellStart"/>
      <w:r>
        <w:t>Matr</w:t>
      </w:r>
      <w:proofErr w:type="spellEnd"/>
      <w:r>
        <w:t xml:space="preserve">. Nr. ______________versichere hiermit, dass ich diese Abgabe vollständig selbst verfasst habe. Soweit ich fremde Texte, Informationen und Quellen verwendet habe – unabhängig davon, ob als direktes Zitat oder nur dem Inhalt nach – habe ich deren Herkunft in jedem Fall exakt und vollständig angegeben. Jeden Nachweis (Fußnote), den ich gesetzt habe, habe ich zuvor selbst aufgesucht, kann also ggf. den Fundort (digital oder analog) nachweisen und vorlegen. Bei Bildern habe ich deren Herkunft und Urheberschaft (soweit ermittelbar) ebenfalls exakt und vollständig angegeben. Ich habe in keinem Fall die Arbeiten anderer Studierender als „Quellen“ verwendet, auch wenn diese im Internet angeboten werden. Es ist mir bewusst, dass die Verwendung dieses Materials OHNE Angabe seiner tatsächlichen Herkunft ebenfalls unzulässig ist. </w:t>
      </w:r>
    </w:p>
    <w:p w14:paraId="44DC528C" w14:textId="77777777" w:rsidR="00452E37" w:rsidRDefault="00452E37" w:rsidP="00452E37"/>
    <w:p w14:paraId="137CEAAC" w14:textId="648DB99E" w:rsidR="00452E37" w:rsidRDefault="00452E37" w:rsidP="00452E37">
      <w:r>
        <w:t xml:space="preserve">Mir ist bewusst, dass das Verwenden selbständig texterstellender Software (z.B. Chatbots) als Grundlage meines eigenen Textes einer wissenschaftlichen Arbeit als Täuschungsversuch zu werten ist. Mir ist bewusst, dass ein nachgewiesener Täuschungsversuch immer zum Nichtbestehen sowie zur Eintragung in meiner Studierendenakte führt, und im Wiederholungsfall mit Exmatrikulation gemäß §38 APB (2022) belegt werden kann. Ich erkläre mich bereit, falls mich die Lehrenden im Rahmen der Bewertung kontaktieren, um Fragen zu meiner Abgabe im oben genannten Sinne zu klären, aktiv an der Beibringung der gewünschten Nachweise zu beteiligen und die offenen Fragen baldmöglichst zu beantworten. </w:t>
      </w:r>
    </w:p>
    <w:p w14:paraId="0951FF64" w14:textId="77777777" w:rsidR="00A56BA9" w:rsidRDefault="00A56BA9" w:rsidP="00950974">
      <w:pPr>
        <w:pStyle w:val="SCMTextkrper"/>
      </w:pPr>
    </w:p>
    <w:p w14:paraId="2E621D48" w14:textId="77777777" w:rsidR="00A56BA9" w:rsidRDefault="00A56BA9" w:rsidP="00950974">
      <w:pPr>
        <w:pStyle w:val="SCMTextkrper"/>
      </w:pPr>
    </w:p>
    <w:p w14:paraId="70C39772" w14:textId="5CF0A628" w:rsidR="00A56BA9" w:rsidRDefault="00A56BA9" w:rsidP="00950974">
      <w:pPr>
        <w:pStyle w:val="SCMTextkrper"/>
      </w:pPr>
      <w:r>
        <w:t>____________________                    _____________________________________________</w:t>
      </w:r>
    </w:p>
    <w:p w14:paraId="3D8E56DE" w14:textId="77777777" w:rsidR="007D640B" w:rsidRDefault="007D640B" w:rsidP="007D640B">
      <w:pPr>
        <w:pStyle w:val="SCMTextkrper"/>
      </w:pPr>
    </w:p>
    <w:p w14:paraId="18A75D77" w14:textId="77777777" w:rsidR="007D640B" w:rsidRDefault="007D640B" w:rsidP="007D640B">
      <w:pPr>
        <w:pStyle w:val="SCMTextkrper"/>
      </w:pPr>
    </w:p>
    <w:p w14:paraId="67B95766" w14:textId="77777777" w:rsidR="007D640B" w:rsidRDefault="007D640B" w:rsidP="007D640B">
      <w:pPr>
        <w:pStyle w:val="SCMTextkrper"/>
      </w:pPr>
    </w:p>
    <w:p w14:paraId="4C5AD499" w14:textId="77777777" w:rsidR="007D640B" w:rsidRDefault="007D640B" w:rsidP="007D640B">
      <w:pPr>
        <w:pStyle w:val="SCMTextkrper"/>
        <w:sectPr w:rsidR="007D640B" w:rsidSect="00124963">
          <w:headerReference w:type="default" r:id="rId14"/>
          <w:footerReference w:type="default" r:id="rId15"/>
          <w:headerReference w:type="first" r:id="rId16"/>
          <w:pgSz w:w="11906" w:h="16838"/>
          <w:pgMar w:top="1701" w:right="1134" w:bottom="1418" w:left="1701" w:header="709" w:footer="907" w:gutter="0"/>
          <w:pgNumType w:start="1"/>
          <w:cols w:space="708"/>
          <w:docGrid w:linePitch="360"/>
        </w:sectPr>
      </w:pPr>
    </w:p>
    <w:p w14:paraId="539AC4AD" w14:textId="77777777" w:rsidR="007D640B" w:rsidRPr="00042DE8" w:rsidRDefault="005F661E" w:rsidP="001634B0">
      <w:pPr>
        <w:pStyle w:val="Abbildungsverzeichnis"/>
        <w:rPr>
          <w:rFonts w:ascii="Times New Roman" w:hAnsi="Times New Roman"/>
          <w:b/>
          <w:sz w:val="28"/>
          <w:szCs w:val="28"/>
        </w:rPr>
      </w:pPr>
      <w:bookmarkStart w:id="0" w:name="_Toc182153585"/>
      <w:r w:rsidRPr="00042DE8">
        <w:rPr>
          <w:rFonts w:ascii="Times New Roman" w:hAnsi="Times New Roman"/>
          <w:b/>
          <w:sz w:val="28"/>
          <w:szCs w:val="28"/>
        </w:rPr>
        <w:lastRenderedPageBreak/>
        <w:t>Inhaltsverzeichnis</w:t>
      </w:r>
      <w:bookmarkEnd w:id="0"/>
    </w:p>
    <w:p w14:paraId="685C451C" w14:textId="76D1DA2B" w:rsidR="00124963" w:rsidRPr="00FA326E" w:rsidRDefault="009C0416">
      <w:pPr>
        <w:pStyle w:val="Verzeichnis1"/>
        <w:rPr>
          <w:rFonts w:ascii="Times New Roman" w:eastAsiaTheme="minorEastAsia" w:hAnsi="Times New Roman" w:cs="Times New Roman"/>
          <w:bCs w:val="0"/>
          <w:noProof/>
          <w:kern w:val="2"/>
          <w:sz w:val="24"/>
          <w14:ligatures w14:val="standardContextual"/>
        </w:rPr>
      </w:pPr>
      <w:r w:rsidRPr="00FA326E">
        <w:rPr>
          <w:rFonts w:ascii="Times New Roman" w:hAnsi="Times New Roman" w:cs="Times New Roman"/>
          <w:bCs w:val="0"/>
          <w:szCs w:val="19"/>
        </w:rPr>
        <w:fldChar w:fldCharType="begin"/>
      </w:r>
      <w:r w:rsidR="001D3CD4" w:rsidRPr="00FA326E">
        <w:rPr>
          <w:rFonts w:ascii="Times New Roman" w:hAnsi="Times New Roman" w:cs="Times New Roman"/>
          <w:bCs w:val="0"/>
          <w:szCs w:val="19"/>
        </w:rPr>
        <w:instrText xml:space="preserve"> </w:instrText>
      </w:r>
      <w:r w:rsidR="000518DD" w:rsidRPr="00FA326E">
        <w:rPr>
          <w:rFonts w:ascii="Times New Roman" w:hAnsi="Times New Roman" w:cs="Times New Roman"/>
          <w:bCs w:val="0"/>
          <w:szCs w:val="19"/>
        </w:rPr>
        <w:instrText>TOC</w:instrText>
      </w:r>
      <w:r w:rsidR="001D3CD4" w:rsidRPr="00FA326E">
        <w:rPr>
          <w:rFonts w:ascii="Times New Roman" w:hAnsi="Times New Roman" w:cs="Times New Roman"/>
          <w:bCs w:val="0"/>
          <w:szCs w:val="19"/>
        </w:rPr>
        <w:instrText xml:space="preserve"> \o "1-4" \h \z \u </w:instrText>
      </w:r>
      <w:r w:rsidRPr="00FA326E">
        <w:rPr>
          <w:rFonts w:ascii="Times New Roman" w:hAnsi="Times New Roman" w:cs="Times New Roman"/>
          <w:bCs w:val="0"/>
          <w:szCs w:val="19"/>
        </w:rPr>
        <w:fldChar w:fldCharType="separate"/>
      </w:r>
      <w:hyperlink w:anchor="_Toc145340626" w:history="1">
        <w:r w:rsidR="00124963" w:rsidRPr="00FA326E">
          <w:rPr>
            <w:rStyle w:val="Hyperlink"/>
            <w:rFonts w:ascii="Times New Roman" w:hAnsi="Times New Roman" w:cs="Times New Roman"/>
            <w:noProof/>
          </w:rPr>
          <w:t>1</w:t>
        </w:r>
        <w:r w:rsidR="00124963" w:rsidRPr="00FA326E">
          <w:rPr>
            <w:rFonts w:ascii="Times New Roman" w:eastAsiaTheme="minorEastAsia" w:hAnsi="Times New Roman" w:cs="Times New Roman"/>
            <w:bCs w:val="0"/>
            <w:noProof/>
            <w:kern w:val="2"/>
            <w:sz w:val="24"/>
            <w14:ligatures w14:val="standardContextual"/>
          </w:rPr>
          <w:tab/>
        </w:r>
        <w:r w:rsidR="00124963" w:rsidRPr="00FA326E">
          <w:rPr>
            <w:rStyle w:val="Hyperlink"/>
            <w:rFonts w:ascii="Times New Roman" w:hAnsi="Times New Roman" w:cs="Times New Roman"/>
            <w:noProof/>
          </w:rPr>
          <w:t>Hinweise zur Formatierung</w:t>
        </w:r>
        <w:r w:rsidR="00124963" w:rsidRPr="00FA326E">
          <w:rPr>
            <w:rFonts w:ascii="Times New Roman" w:hAnsi="Times New Roman" w:cs="Times New Roman"/>
            <w:noProof/>
            <w:webHidden/>
          </w:rPr>
          <w:tab/>
        </w:r>
        <w:r w:rsidR="00124963" w:rsidRPr="00FA326E">
          <w:rPr>
            <w:rFonts w:ascii="Times New Roman" w:hAnsi="Times New Roman" w:cs="Times New Roman"/>
            <w:noProof/>
            <w:webHidden/>
          </w:rPr>
          <w:fldChar w:fldCharType="begin"/>
        </w:r>
        <w:r w:rsidR="00124963" w:rsidRPr="00FA326E">
          <w:rPr>
            <w:rFonts w:ascii="Times New Roman" w:hAnsi="Times New Roman" w:cs="Times New Roman"/>
            <w:noProof/>
            <w:webHidden/>
          </w:rPr>
          <w:instrText xml:space="preserve"> PAGEREF _Toc145340626 \h </w:instrText>
        </w:r>
        <w:r w:rsidR="00124963" w:rsidRPr="00FA326E">
          <w:rPr>
            <w:rFonts w:ascii="Times New Roman" w:hAnsi="Times New Roman" w:cs="Times New Roman"/>
            <w:noProof/>
            <w:webHidden/>
          </w:rPr>
        </w:r>
        <w:r w:rsidR="00124963" w:rsidRPr="00FA326E">
          <w:rPr>
            <w:rFonts w:ascii="Times New Roman" w:hAnsi="Times New Roman" w:cs="Times New Roman"/>
            <w:noProof/>
            <w:webHidden/>
          </w:rPr>
          <w:fldChar w:fldCharType="separate"/>
        </w:r>
        <w:r w:rsidR="00124963" w:rsidRPr="00FA326E">
          <w:rPr>
            <w:rFonts w:ascii="Times New Roman" w:hAnsi="Times New Roman" w:cs="Times New Roman"/>
            <w:noProof/>
            <w:webHidden/>
          </w:rPr>
          <w:t>1</w:t>
        </w:r>
        <w:r w:rsidR="00124963" w:rsidRPr="00FA326E">
          <w:rPr>
            <w:rFonts w:ascii="Times New Roman" w:hAnsi="Times New Roman" w:cs="Times New Roman"/>
            <w:noProof/>
            <w:webHidden/>
          </w:rPr>
          <w:fldChar w:fldCharType="end"/>
        </w:r>
      </w:hyperlink>
    </w:p>
    <w:p w14:paraId="36D4264E" w14:textId="1506B25F" w:rsidR="00124963" w:rsidRPr="00FA326E" w:rsidRDefault="00000000">
      <w:pPr>
        <w:pStyle w:val="Verzeichnis2"/>
        <w:rPr>
          <w:rFonts w:ascii="Times New Roman" w:eastAsiaTheme="minorEastAsia" w:hAnsi="Times New Roman"/>
          <w:noProof/>
          <w:kern w:val="2"/>
          <w:sz w:val="24"/>
          <w:szCs w:val="24"/>
          <w14:ligatures w14:val="standardContextual"/>
        </w:rPr>
      </w:pPr>
      <w:hyperlink w:anchor="_Toc145340627" w:history="1">
        <w:r w:rsidR="00124963" w:rsidRPr="00FA326E">
          <w:rPr>
            <w:rStyle w:val="Hyperlink"/>
            <w:rFonts w:ascii="Times New Roman" w:hAnsi="Times New Roman"/>
            <w:noProof/>
          </w:rPr>
          <w:t>1.1</w:t>
        </w:r>
        <w:r w:rsidR="00124963" w:rsidRPr="00FA326E">
          <w:rPr>
            <w:rFonts w:ascii="Times New Roman" w:eastAsiaTheme="minorEastAsia" w:hAnsi="Times New Roman"/>
            <w:noProof/>
            <w:kern w:val="2"/>
            <w:sz w:val="24"/>
            <w:szCs w:val="24"/>
            <w14:ligatures w14:val="standardContextual"/>
          </w:rPr>
          <w:tab/>
        </w:r>
        <w:r w:rsidR="00124963" w:rsidRPr="00FA326E">
          <w:rPr>
            <w:rStyle w:val="Hyperlink"/>
            <w:rFonts w:ascii="Times New Roman" w:hAnsi="Times New Roman"/>
            <w:noProof/>
          </w:rPr>
          <w:t>Verwendung der Formatvorlagen</w:t>
        </w:r>
        <w:r w:rsidR="00124963" w:rsidRPr="00FA326E">
          <w:rPr>
            <w:rFonts w:ascii="Times New Roman" w:hAnsi="Times New Roman"/>
            <w:noProof/>
            <w:webHidden/>
          </w:rPr>
          <w:tab/>
        </w:r>
        <w:r w:rsidR="00124963" w:rsidRPr="00FA326E">
          <w:rPr>
            <w:rFonts w:ascii="Times New Roman" w:hAnsi="Times New Roman"/>
            <w:noProof/>
            <w:webHidden/>
          </w:rPr>
          <w:fldChar w:fldCharType="begin"/>
        </w:r>
        <w:r w:rsidR="00124963" w:rsidRPr="00FA326E">
          <w:rPr>
            <w:rFonts w:ascii="Times New Roman" w:hAnsi="Times New Roman"/>
            <w:noProof/>
            <w:webHidden/>
          </w:rPr>
          <w:instrText xml:space="preserve"> PAGEREF _Toc145340627 \h </w:instrText>
        </w:r>
        <w:r w:rsidR="00124963" w:rsidRPr="00FA326E">
          <w:rPr>
            <w:rFonts w:ascii="Times New Roman" w:hAnsi="Times New Roman"/>
            <w:noProof/>
            <w:webHidden/>
          </w:rPr>
        </w:r>
        <w:r w:rsidR="00124963" w:rsidRPr="00FA326E">
          <w:rPr>
            <w:rFonts w:ascii="Times New Roman" w:hAnsi="Times New Roman"/>
            <w:noProof/>
            <w:webHidden/>
          </w:rPr>
          <w:fldChar w:fldCharType="separate"/>
        </w:r>
        <w:r w:rsidR="00124963" w:rsidRPr="00FA326E">
          <w:rPr>
            <w:rFonts w:ascii="Times New Roman" w:hAnsi="Times New Roman"/>
            <w:noProof/>
            <w:webHidden/>
          </w:rPr>
          <w:t>1</w:t>
        </w:r>
        <w:r w:rsidR="00124963" w:rsidRPr="00FA326E">
          <w:rPr>
            <w:rFonts w:ascii="Times New Roman" w:hAnsi="Times New Roman"/>
            <w:noProof/>
            <w:webHidden/>
          </w:rPr>
          <w:fldChar w:fldCharType="end"/>
        </w:r>
      </w:hyperlink>
    </w:p>
    <w:p w14:paraId="03CE3DBB" w14:textId="0CA86D25" w:rsidR="00124963" w:rsidRPr="00FA326E" w:rsidRDefault="00000000">
      <w:pPr>
        <w:pStyle w:val="Verzeichnis2"/>
        <w:rPr>
          <w:rFonts w:ascii="Times New Roman" w:eastAsiaTheme="minorEastAsia" w:hAnsi="Times New Roman"/>
          <w:noProof/>
          <w:kern w:val="2"/>
          <w:sz w:val="24"/>
          <w:szCs w:val="24"/>
          <w14:ligatures w14:val="standardContextual"/>
        </w:rPr>
      </w:pPr>
      <w:hyperlink w:anchor="_Toc145340628" w:history="1">
        <w:r w:rsidR="00124963" w:rsidRPr="00FA326E">
          <w:rPr>
            <w:rStyle w:val="Hyperlink"/>
            <w:rFonts w:ascii="Times New Roman" w:hAnsi="Times New Roman"/>
            <w:noProof/>
          </w:rPr>
          <w:t>1.2</w:t>
        </w:r>
        <w:r w:rsidR="00124963" w:rsidRPr="00FA326E">
          <w:rPr>
            <w:rFonts w:ascii="Times New Roman" w:eastAsiaTheme="minorEastAsia" w:hAnsi="Times New Roman"/>
            <w:noProof/>
            <w:kern w:val="2"/>
            <w:sz w:val="24"/>
            <w:szCs w:val="24"/>
            <w14:ligatures w14:val="standardContextual"/>
          </w:rPr>
          <w:tab/>
        </w:r>
        <w:r w:rsidR="00124963" w:rsidRPr="00FA326E">
          <w:rPr>
            <w:rStyle w:val="Hyperlink"/>
            <w:rFonts w:ascii="Times New Roman" w:hAnsi="Times New Roman"/>
            <w:noProof/>
          </w:rPr>
          <w:t>Schriftart und –größe, Zeilenabstand etc.</w:t>
        </w:r>
        <w:r w:rsidR="00124963" w:rsidRPr="00FA326E">
          <w:rPr>
            <w:rFonts w:ascii="Times New Roman" w:hAnsi="Times New Roman"/>
            <w:noProof/>
            <w:webHidden/>
          </w:rPr>
          <w:tab/>
        </w:r>
        <w:r w:rsidR="00124963" w:rsidRPr="00FA326E">
          <w:rPr>
            <w:rFonts w:ascii="Times New Roman" w:hAnsi="Times New Roman"/>
            <w:noProof/>
            <w:webHidden/>
          </w:rPr>
          <w:fldChar w:fldCharType="begin"/>
        </w:r>
        <w:r w:rsidR="00124963" w:rsidRPr="00FA326E">
          <w:rPr>
            <w:rFonts w:ascii="Times New Roman" w:hAnsi="Times New Roman"/>
            <w:noProof/>
            <w:webHidden/>
          </w:rPr>
          <w:instrText xml:space="preserve"> PAGEREF _Toc145340628 \h </w:instrText>
        </w:r>
        <w:r w:rsidR="00124963" w:rsidRPr="00FA326E">
          <w:rPr>
            <w:rFonts w:ascii="Times New Roman" w:hAnsi="Times New Roman"/>
            <w:noProof/>
            <w:webHidden/>
          </w:rPr>
        </w:r>
        <w:r w:rsidR="00124963" w:rsidRPr="00FA326E">
          <w:rPr>
            <w:rFonts w:ascii="Times New Roman" w:hAnsi="Times New Roman"/>
            <w:noProof/>
            <w:webHidden/>
          </w:rPr>
          <w:fldChar w:fldCharType="separate"/>
        </w:r>
        <w:r w:rsidR="00124963" w:rsidRPr="00FA326E">
          <w:rPr>
            <w:rFonts w:ascii="Times New Roman" w:hAnsi="Times New Roman"/>
            <w:noProof/>
            <w:webHidden/>
          </w:rPr>
          <w:t>1</w:t>
        </w:r>
        <w:r w:rsidR="00124963" w:rsidRPr="00FA326E">
          <w:rPr>
            <w:rFonts w:ascii="Times New Roman" w:hAnsi="Times New Roman"/>
            <w:noProof/>
            <w:webHidden/>
          </w:rPr>
          <w:fldChar w:fldCharType="end"/>
        </w:r>
      </w:hyperlink>
    </w:p>
    <w:p w14:paraId="1A22D5AD" w14:textId="54FD0C63" w:rsidR="00124963" w:rsidRPr="00FA326E" w:rsidRDefault="00000000">
      <w:pPr>
        <w:pStyle w:val="Verzeichnis2"/>
        <w:rPr>
          <w:rFonts w:ascii="Times New Roman" w:eastAsiaTheme="minorEastAsia" w:hAnsi="Times New Roman"/>
          <w:noProof/>
          <w:kern w:val="2"/>
          <w:sz w:val="24"/>
          <w:szCs w:val="24"/>
          <w14:ligatures w14:val="standardContextual"/>
        </w:rPr>
      </w:pPr>
      <w:hyperlink w:anchor="_Toc145340629" w:history="1">
        <w:r w:rsidR="00124963" w:rsidRPr="00FA326E">
          <w:rPr>
            <w:rStyle w:val="Hyperlink"/>
            <w:rFonts w:ascii="Times New Roman" w:hAnsi="Times New Roman"/>
            <w:noProof/>
          </w:rPr>
          <w:t>1.3</w:t>
        </w:r>
        <w:r w:rsidR="00124963" w:rsidRPr="00FA326E">
          <w:rPr>
            <w:rFonts w:ascii="Times New Roman" w:eastAsiaTheme="minorEastAsia" w:hAnsi="Times New Roman"/>
            <w:noProof/>
            <w:kern w:val="2"/>
            <w:sz w:val="24"/>
            <w:szCs w:val="24"/>
            <w14:ligatures w14:val="standardContextual"/>
          </w:rPr>
          <w:tab/>
        </w:r>
        <w:r w:rsidR="00124963" w:rsidRPr="00FA326E">
          <w:rPr>
            <w:rStyle w:val="Hyperlink"/>
            <w:rFonts w:ascii="Times New Roman" w:hAnsi="Times New Roman"/>
            <w:noProof/>
          </w:rPr>
          <w:t>Seitenränder</w:t>
        </w:r>
        <w:r w:rsidR="00124963" w:rsidRPr="00FA326E">
          <w:rPr>
            <w:rFonts w:ascii="Times New Roman" w:hAnsi="Times New Roman"/>
            <w:noProof/>
            <w:webHidden/>
          </w:rPr>
          <w:tab/>
        </w:r>
        <w:r w:rsidR="00124963" w:rsidRPr="00FA326E">
          <w:rPr>
            <w:rFonts w:ascii="Times New Roman" w:hAnsi="Times New Roman"/>
            <w:noProof/>
            <w:webHidden/>
          </w:rPr>
          <w:fldChar w:fldCharType="begin"/>
        </w:r>
        <w:r w:rsidR="00124963" w:rsidRPr="00FA326E">
          <w:rPr>
            <w:rFonts w:ascii="Times New Roman" w:hAnsi="Times New Roman"/>
            <w:noProof/>
            <w:webHidden/>
          </w:rPr>
          <w:instrText xml:space="preserve"> PAGEREF _Toc145340629 \h </w:instrText>
        </w:r>
        <w:r w:rsidR="00124963" w:rsidRPr="00FA326E">
          <w:rPr>
            <w:rFonts w:ascii="Times New Roman" w:hAnsi="Times New Roman"/>
            <w:noProof/>
            <w:webHidden/>
          </w:rPr>
        </w:r>
        <w:r w:rsidR="00124963" w:rsidRPr="00FA326E">
          <w:rPr>
            <w:rFonts w:ascii="Times New Roman" w:hAnsi="Times New Roman"/>
            <w:noProof/>
            <w:webHidden/>
          </w:rPr>
          <w:fldChar w:fldCharType="separate"/>
        </w:r>
        <w:r w:rsidR="00124963" w:rsidRPr="00FA326E">
          <w:rPr>
            <w:rFonts w:ascii="Times New Roman" w:hAnsi="Times New Roman"/>
            <w:noProof/>
            <w:webHidden/>
          </w:rPr>
          <w:t>1</w:t>
        </w:r>
        <w:r w:rsidR="00124963" w:rsidRPr="00FA326E">
          <w:rPr>
            <w:rFonts w:ascii="Times New Roman" w:hAnsi="Times New Roman"/>
            <w:noProof/>
            <w:webHidden/>
          </w:rPr>
          <w:fldChar w:fldCharType="end"/>
        </w:r>
      </w:hyperlink>
    </w:p>
    <w:p w14:paraId="456BFDCD" w14:textId="11C22794" w:rsidR="00124963" w:rsidRPr="00FA326E" w:rsidRDefault="00000000">
      <w:pPr>
        <w:pStyle w:val="Verzeichnis2"/>
        <w:rPr>
          <w:rFonts w:ascii="Times New Roman" w:eastAsiaTheme="minorEastAsia" w:hAnsi="Times New Roman"/>
          <w:noProof/>
          <w:kern w:val="2"/>
          <w:sz w:val="24"/>
          <w:szCs w:val="24"/>
          <w14:ligatures w14:val="standardContextual"/>
        </w:rPr>
      </w:pPr>
      <w:hyperlink w:anchor="_Toc145340630" w:history="1">
        <w:r w:rsidR="00124963" w:rsidRPr="00FA326E">
          <w:rPr>
            <w:rStyle w:val="Hyperlink"/>
            <w:rFonts w:ascii="Times New Roman" w:hAnsi="Times New Roman"/>
            <w:noProof/>
          </w:rPr>
          <w:t>1.4</w:t>
        </w:r>
        <w:r w:rsidR="00124963" w:rsidRPr="00FA326E">
          <w:rPr>
            <w:rFonts w:ascii="Times New Roman" w:eastAsiaTheme="minorEastAsia" w:hAnsi="Times New Roman"/>
            <w:noProof/>
            <w:kern w:val="2"/>
            <w:sz w:val="24"/>
            <w:szCs w:val="24"/>
            <w14:ligatures w14:val="standardContextual"/>
          </w:rPr>
          <w:tab/>
        </w:r>
        <w:r w:rsidR="00124963" w:rsidRPr="00FA326E">
          <w:rPr>
            <w:rStyle w:val="Hyperlink"/>
            <w:rFonts w:ascii="Times New Roman" w:hAnsi="Times New Roman"/>
            <w:noProof/>
          </w:rPr>
          <w:t>Seitennummerierung</w:t>
        </w:r>
        <w:r w:rsidR="00124963" w:rsidRPr="00FA326E">
          <w:rPr>
            <w:rFonts w:ascii="Times New Roman" w:hAnsi="Times New Roman"/>
            <w:noProof/>
            <w:webHidden/>
          </w:rPr>
          <w:tab/>
        </w:r>
        <w:r w:rsidR="00124963" w:rsidRPr="00FA326E">
          <w:rPr>
            <w:rFonts w:ascii="Times New Roman" w:hAnsi="Times New Roman"/>
            <w:noProof/>
            <w:webHidden/>
          </w:rPr>
          <w:fldChar w:fldCharType="begin"/>
        </w:r>
        <w:r w:rsidR="00124963" w:rsidRPr="00FA326E">
          <w:rPr>
            <w:rFonts w:ascii="Times New Roman" w:hAnsi="Times New Roman"/>
            <w:noProof/>
            <w:webHidden/>
          </w:rPr>
          <w:instrText xml:space="preserve"> PAGEREF _Toc145340630 \h </w:instrText>
        </w:r>
        <w:r w:rsidR="00124963" w:rsidRPr="00FA326E">
          <w:rPr>
            <w:rFonts w:ascii="Times New Roman" w:hAnsi="Times New Roman"/>
            <w:noProof/>
            <w:webHidden/>
          </w:rPr>
        </w:r>
        <w:r w:rsidR="00124963" w:rsidRPr="00FA326E">
          <w:rPr>
            <w:rFonts w:ascii="Times New Roman" w:hAnsi="Times New Roman"/>
            <w:noProof/>
            <w:webHidden/>
          </w:rPr>
          <w:fldChar w:fldCharType="separate"/>
        </w:r>
        <w:r w:rsidR="00124963" w:rsidRPr="00FA326E">
          <w:rPr>
            <w:rFonts w:ascii="Times New Roman" w:hAnsi="Times New Roman"/>
            <w:noProof/>
            <w:webHidden/>
          </w:rPr>
          <w:t>1</w:t>
        </w:r>
        <w:r w:rsidR="00124963" w:rsidRPr="00FA326E">
          <w:rPr>
            <w:rFonts w:ascii="Times New Roman" w:hAnsi="Times New Roman"/>
            <w:noProof/>
            <w:webHidden/>
          </w:rPr>
          <w:fldChar w:fldCharType="end"/>
        </w:r>
      </w:hyperlink>
    </w:p>
    <w:p w14:paraId="5AF484E7" w14:textId="637C4A47" w:rsidR="00124963" w:rsidRPr="00FA326E" w:rsidRDefault="00000000">
      <w:pPr>
        <w:pStyle w:val="Verzeichnis2"/>
        <w:rPr>
          <w:rFonts w:ascii="Times New Roman" w:eastAsiaTheme="minorEastAsia" w:hAnsi="Times New Roman"/>
          <w:noProof/>
          <w:kern w:val="2"/>
          <w:sz w:val="24"/>
          <w:szCs w:val="24"/>
          <w14:ligatures w14:val="standardContextual"/>
        </w:rPr>
      </w:pPr>
      <w:hyperlink w:anchor="_Toc145340631" w:history="1">
        <w:r w:rsidR="00124963" w:rsidRPr="00FA326E">
          <w:rPr>
            <w:rStyle w:val="Hyperlink"/>
            <w:rFonts w:ascii="Times New Roman" w:hAnsi="Times New Roman"/>
            <w:noProof/>
          </w:rPr>
          <w:t>1.5</w:t>
        </w:r>
        <w:r w:rsidR="00124963" w:rsidRPr="00FA326E">
          <w:rPr>
            <w:rFonts w:ascii="Times New Roman" w:eastAsiaTheme="minorEastAsia" w:hAnsi="Times New Roman"/>
            <w:noProof/>
            <w:kern w:val="2"/>
            <w:sz w:val="24"/>
            <w:szCs w:val="24"/>
            <w14:ligatures w14:val="standardContextual"/>
          </w:rPr>
          <w:tab/>
        </w:r>
        <w:r w:rsidR="00124963" w:rsidRPr="00FA326E">
          <w:rPr>
            <w:rStyle w:val="Hyperlink"/>
            <w:rFonts w:ascii="Times New Roman" w:hAnsi="Times New Roman"/>
            <w:noProof/>
          </w:rPr>
          <w:t>Rechtschreibung</w:t>
        </w:r>
        <w:r w:rsidR="00124963" w:rsidRPr="00FA326E">
          <w:rPr>
            <w:rFonts w:ascii="Times New Roman" w:hAnsi="Times New Roman"/>
            <w:noProof/>
            <w:webHidden/>
          </w:rPr>
          <w:tab/>
        </w:r>
        <w:r w:rsidR="00124963" w:rsidRPr="00FA326E">
          <w:rPr>
            <w:rFonts w:ascii="Times New Roman" w:hAnsi="Times New Roman"/>
            <w:noProof/>
            <w:webHidden/>
          </w:rPr>
          <w:fldChar w:fldCharType="begin"/>
        </w:r>
        <w:r w:rsidR="00124963" w:rsidRPr="00FA326E">
          <w:rPr>
            <w:rFonts w:ascii="Times New Roman" w:hAnsi="Times New Roman"/>
            <w:noProof/>
            <w:webHidden/>
          </w:rPr>
          <w:instrText xml:space="preserve"> PAGEREF _Toc145340631 \h </w:instrText>
        </w:r>
        <w:r w:rsidR="00124963" w:rsidRPr="00FA326E">
          <w:rPr>
            <w:rFonts w:ascii="Times New Roman" w:hAnsi="Times New Roman"/>
            <w:noProof/>
            <w:webHidden/>
          </w:rPr>
        </w:r>
        <w:r w:rsidR="00124963" w:rsidRPr="00FA326E">
          <w:rPr>
            <w:rFonts w:ascii="Times New Roman" w:hAnsi="Times New Roman"/>
            <w:noProof/>
            <w:webHidden/>
          </w:rPr>
          <w:fldChar w:fldCharType="separate"/>
        </w:r>
        <w:r w:rsidR="00124963" w:rsidRPr="00FA326E">
          <w:rPr>
            <w:rFonts w:ascii="Times New Roman" w:hAnsi="Times New Roman"/>
            <w:noProof/>
            <w:webHidden/>
          </w:rPr>
          <w:t>1</w:t>
        </w:r>
        <w:r w:rsidR="00124963" w:rsidRPr="00FA326E">
          <w:rPr>
            <w:rFonts w:ascii="Times New Roman" w:hAnsi="Times New Roman"/>
            <w:noProof/>
            <w:webHidden/>
          </w:rPr>
          <w:fldChar w:fldCharType="end"/>
        </w:r>
      </w:hyperlink>
    </w:p>
    <w:p w14:paraId="719B6D2E" w14:textId="5DF71D9F" w:rsidR="00124963" w:rsidRPr="00FA326E" w:rsidRDefault="00000000">
      <w:pPr>
        <w:pStyle w:val="Verzeichnis2"/>
        <w:rPr>
          <w:rFonts w:ascii="Times New Roman" w:eastAsiaTheme="minorEastAsia" w:hAnsi="Times New Roman"/>
          <w:noProof/>
          <w:kern w:val="2"/>
          <w:sz w:val="24"/>
          <w:szCs w:val="24"/>
          <w14:ligatures w14:val="standardContextual"/>
        </w:rPr>
      </w:pPr>
      <w:hyperlink w:anchor="_Toc145340632" w:history="1">
        <w:r w:rsidR="00124963" w:rsidRPr="00FA326E">
          <w:rPr>
            <w:rStyle w:val="Hyperlink"/>
            <w:rFonts w:ascii="Times New Roman" w:hAnsi="Times New Roman"/>
            <w:noProof/>
          </w:rPr>
          <w:t>1.6</w:t>
        </w:r>
        <w:r w:rsidR="00124963" w:rsidRPr="00FA326E">
          <w:rPr>
            <w:rFonts w:ascii="Times New Roman" w:eastAsiaTheme="minorEastAsia" w:hAnsi="Times New Roman"/>
            <w:noProof/>
            <w:kern w:val="2"/>
            <w:sz w:val="24"/>
            <w:szCs w:val="24"/>
            <w14:ligatures w14:val="standardContextual"/>
          </w:rPr>
          <w:tab/>
        </w:r>
        <w:r w:rsidR="00124963" w:rsidRPr="00FA326E">
          <w:rPr>
            <w:rStyle w:val="Hyperlink"/>
            <w:rFonts w:ascii="Times New Roman" w:hAnsi="Times New Roman"/>
            <w:noProof/>
          </w:rPr>
          <w:t>Deckblatt</w:t>
        </w:r>
        <w:r w:rsidR="00124963" w:rsidRPr="00FA326E">
          <w:rPr>
            <w:rFonts w:ascii="Times New Roman" w:hAnsi="Times New Roman"/>
            <w:noProof/>
            <w:webHidden/>
          </w:rPr>
          <w:tab/>
        </w:r>
        <w:r w:rsidR="00124963" w:rsidRPr="00FA326E">
          <w:rPr>
            <w:rFonts w:ascii="Times New Roman" w:hAnsi="Times New Roman"/>
            <w:noProof/>
            <w:webHidden/>
          </w:rPr>
          <w:fldChar w:fldCharType="begin"/>
        </w:r>
        <w:r w:rsidR="00124963" w:rsidRPr="00FA326E">
          <w:rPr>
            <w:rFonts w:ascii="Times New Roman" w:hAnsi="Times New Roman"/>
            <w:noProof/>
            <w:webHidden/>
          </w:rPr>
          <w:instrText xml:space="preserve"> PAGEREF _Toc145340632 \h </w:instrText>
        </w:r>
        <w:r w:rsidR="00124963" w:rsidRPr="00FA326E">
          <w:rPr>
            <w:rFonts w:ascii="Times New Roman" w:hAnsi="Times New Roman"/>
            <w:noProof/>
            <w:webHidden/>
          </w:rPr>
        </w:r>
        <w:r w:rsidR="00124963" w:rsidRPr="00FA326E">
          <w:rPr>
            <w:rFonts w:ascii="Times New Roman" w:hAnsi="Times New Roman"/>
            <w:noProof/>
            <w:webHidden/>
          </w:rPr>
          <w:fldChar w:fldCharType="separate"/>
        </w:r>
        <w:r w:rsidR="00124963" w:rsidRPr="00FA326E">
          <w:rPr>
            <w:rFonts w:ascii="Times New Roman" w:hAnsi="Times New Roman"/>
            <w:noProof/>
            <w:webHidden/>
          </w:rPr>
          <w:t>2</w:t>
        </w:r>
        <w:r w:rsidR="00124963" w:rsidRPr="00FA326E">
          <w:rPr>
            <w:rFonts w:ascii="Times New Roman" w:hAnsi="Times New Roman"/>
            <w:noProof/>
            <w:webHidden/>
          </w:rPr>
          <w:fldChar w:fldCharType="end"/>
        </w:r>
      </w:hyperlink>
    </w:p>
    <w:p w14:paraId="72B860B0" w14:textId="26DF9BA0" w:rsidR="00124963" w:rsidRPr="00FA326E" w:rsidRDefault="00000000">
      <w:pPr>
        <w:pStyle w:val="Verzeichnis2"/>
        <w:rPr>
          <w:rFonts w:ascii="Times New Roman" w:eastAsiaTheme="minorEastAsia" w:hAnsi="Times New Roman"/>
          <w:noProof/>
          <w:kern w:val="2"/>
          <w:sz w:val="24"/>
          <w:szCs w:val="24"/>
          <w14:ligatures w14:val="standardContextual"/>
        </w:rPr>
      </w:pPr>
      <w:hyperlink w:anchor="_Toc145340633" w:history="1">
        <w:r w:rsidR="00124963" w:rsidRPr="00FA326E">
          <w:rPr>
            <w:rStyle w:val="Hyperlink"/>
            <w:rFonts w:ascii="Times New Roman" w:hAnsi="Times New Roman"/>
            <w:noProof/>
          </w:rPr>
          <w:t>1.7</w:t>
        </w:r>
        <w:r w:rsidR="00124963" w:rsidRPr="00FA326E">
          <w:rPr>
            <w:rFonts w:ascii="Times New Roman" w:eastAsiaTheme="minorEastAsia" w:hAnsi="Times New Roman"/>
            <w:noProof/>
            <w:kern w:val="2"/>
            <w:sz w:val="24"/>
            <w:szCs w:val="24"/>
            <w14:ligatures w14:val="standardContextual"/>
          </w:rPr>
          <w:tab/>
        </w:r>
        <w:r w:rsidR="00124963" w:rsidRPr="00FA326E">
          <w:rPr>
            <w:rStyle w:val="Hyperlink"/>
            <w:rFonts w:ascii="Times New Roman" w:hAnsi="Times New Roman"/>
            <w:noProof/>
          </w:rPr>
          <w:t>Verzeichnisse</w:t>
        </w:r>
        <w:r w:rsidR="00124963" w:rsidRPr="00FA326E">
          <w:rPr>
            <w:rFonts w:ascii="Times New Roman" w:hAnsi="Times New Roman"/>
            <w:noProof/>
            <w:webHidden/>
          </w:rPr>
          <w:tab/>
        </w:r>
        <w:r w:rsidR="00124963" w:rsidRPr="00FA326E">
          <w:rPr>
            <w:rFonts w:ascii="Times New Roman" w:hAnsi="Times New Roman"/>
            <w:noProof/>
            <w:webHidden/>
          </w:rPr>
          <w:fldChar w:fldCharType="begin"/>
        </w:r>
        <w:r w:rsidR="00124963" w:rsidRPr="00FA326E">
          <w:rPr>
            <w:rFonts w:ascii="Times New Roman" w:hAnsi="Times New Roman"/>
            <w:noProof/>
            <w:webHidden/>
          </w:rPr>
          <w:instrText xml:space="preserve"> PAGEREF _Toc145340633 \h </w:instrText>
        </w:r>
        <w:r w:rsidR="00124963" w:rsidRPr="00FA326E">
          <w:rPr>
            <w:rFonts w:ascii="Times New Roman" w:hAnsi="Times New Roman"/>
            <w:noProof/>
            <w:webHidden/>
          </w:rPr>
        </w:r>
        <w:r w:rsidR="00124963" w:rsidRPr="00FA326E">
          <w:rPr>
            <w:rFonts w:ascii="Times New Roman" w:hAnsi="Times New Roman"/>
            <w:noProof/>
            <w:webHidden/>
          </w:rPr>
          <w:fldChar w:fldCharType="separate"/>
        </w:r>
        <w:r w:rsidR="00124963" w:rsidRPr="00FA326E">
          <w:rPr>
            <w:rFonts w:ascii="Times New Roman" w:hAnsi="Times New Roman"/>
            <w:noProof/>
            <w:webHidden/>
          </w:rPr>
          <w:t>2</w:t>
        </w:r>
        <w:r w:rsidR="00124963" w:rsidRPr="00FA326E">
          <w:rPr>
            <w:rFonts w:ascii="Times New Roman" w:hAnsi="Times New Roman"/>
            <w:noProof/>
            <w:webHidden/>
          </w:rPr>
          <w:fldChar w:fldCharType="end"/>
        </w:r>
      </w:hyperlink>
    </w:p>
    <w:p w14:paraId="26623E32" w14:textId="5DFEA2EB" w:rsidR="00124963" w:rsidRPr="00FA326E" w:rsidRDefault="00000000">
      <w:pPr>
        <w:pStyle w:val="Verzeichnis2"/>
        <w:rPr>
          <w:rFonts w:ascii="Times New Roman" w:eastAsiaTheme="minorEastAsia" w:hAnsi="Times New Roman"/>
          <w:noProof/>
          <w:kern w:val="2"/>
          <w:sz w:val="24"/>
          <w:szCs w:val="24"/>
          <w14:ligatures w14:val="standardContextual"/>
        </w:rPr>
      </w:pPr>
      <w:hyperlink w:anchor="_Toc145340634" w:history="1">
        <w:r w:rsidR="00124963" w:rsidRPr="00FA326E">
          <w:rPr>
            <w:rStyle w:val="Hyperlink"/>
            <w:rFonts w:ascii="Times New Roman" w:hAnsi="Times New Roman"/>
            <w:noProof/>
          </w:rPr>
          <w:t>1.8</w:t>
        </w:r>
        <w:r w:rsidR="00124963" w:rsidRPr="00FA326E">
          <w:rPr>
            <w:rFonts w:ascii="Times New Roman" w:eastAsiaTheme="minorEastAsia" w:hAnsi="Times New Roman"/>
            <w:noProof/>
            <w:kern w:val="2"/>
            <w:sz w:val="24"/>
            <w:szCs w:val="24"/>
            <w14:ligatures w14:val="standardContextual"/>
          </w:rPr>
          <w:tab/>
        </w:r>
        <w:r w:rsidR="00124963" w:rsidRPr="00FA326E">
          <w:rPr>
            <w:rStyle w:val="Hyperlink"/>
            <w:rFonts w:ascii="Times New Roman" w:hAnsi="Times New Roman"/>
            <w:noProof/>
          </w:rPr>
          <w:t>Zitate</w:t>
        </w:r>
        <w:r w:rsidR="00124963" w:rsidRPr="00FA326E">
          <w:rPr>
            <w:rFonts w:ascii="Times New Roman" w:hAnsi="Times New Roman"/>
            <w:noProof/>
            <w:webHidden/>
          </w:rPr>
          <w:tab/>
        </w:r>
        <w:r w:rsidR="00124963" w:rsidRPr="00FA326E">
          <w:rPr>
            <w:rFonts w:ascii="Times New Roman" w:hAnsi="Times New Roman"/>
            <w:noProof/>
            <w:webHidden/>
          </w:rPr>
          <w:fldChar w:fldCharType="begin"/>
        </w:r>
        <w:r w:rsidR="00124963" w:rsidRPr="00FA326E">
          <w:rPr>
            <w:rFonts w:ascii="Times New Roman" w:hAnsi="Times New Roman"/>
            <w:noProof/>
            <w:webHidden/>
          </w:rPr>
          <w:instrText xml:space="preserve"> PAGEREF _Toc145340634 \h </w:instrText>
        </w:r>
        <w:r w:rsidR="00124963" w:rsidRPr="00FA326E">
          <w:rPr>
            <w:rFonts w:ascii="Times New Roman" w:hAnsi="Times New Roman"/>
            <w:noProof/>
            <w:webHidden/>
          </w:rPr>
        </w:r>
        <w:r w:rsidR="00124963" w:rsidRPr="00FA326E">
          <w:rPr>
            <w:rFonts w:ascii="Times New Roman" w:hAnsi="Times New Roman"/>
            <w:noProof/>
            <w:webHidden/>
          </w:rPr>
          <w:fldChar w:fldCharType="separate"/>
        </w:r>
        <w:r w:rsidR="00124963" w:rsidRPr="00FA326E">
          <w:rPr>
            <w:rFonts w:ascii="Times New Roman" w:hAnsi="Times New Roman"/>
            <w:noProof/>
            <w:webHidden/>
          </w:rPr>
          <w:t>3</w:t>
        </w:r>
        <w:r w:rsidR="00124963" w:rsidRPr="00FA326E">
          <w:rPr>
            <w:rFonts w:ascii="Times New Roman" w:hAnsi="Times New Roman"/>
            <w:noProof/>
            <w:webHidden/>
          </w:rPr>
          <w:fldChar w:fldCharType="end"/>
        </w:r>
      </w:hyperlink>
    </w:p>
    <w:p w14:paraId="21F8BA31" w14:textId="13982E4E" w:rsidR="00124963" w:rsidRPr="00FA326E" w:rsidRDefault="00000000">
      <w:pPr>
        <w:pStyle w:val="Verzeichnis2"/>
        <w:rPr>
          <w:rFonts w:ascii="Times New Roman" w:eastAsiaTheme="minorEastAsia" w:hAnsi="Times New Roman"/>
          <w:noProof/>
          <w:kern w:val="2"/>
          <w:sz w:val="24"/>
          <w:szCs w:val="24"/>
          <w14:ligatures w14:val="standardContextual"/>
        </w:rPr>
      </w:pPr>
      <w:hyperlink w:anchor="_Toc145340635" w:history="1">
        <w:r w:rsidR="00124963" w:rsidRPr="00FA326E">
          <w:rPr>
            <w:rStyle w:val="Hyperlink"/>
            <w:rFonts w:ascii="Times New Roman" w:hAnsi="Times New Roman"/>
            <w:noProof/>
          </w:rPr>
          <w:t>1.9</w:t>
        </w:r>
        <w:r w:rsidR="00124963" w:rsidRPr="00FA326E">
          <w:rPr>
            <w:rFonts w:ascii="Times New Roman" w:eastAsiaTheme="minorEastAsia" w:hAnsi="Times New Roman"/>
            <w:noProof/>
            <w:kern w:val="2"/>
            <w:sz w:val="24"/>
            <w:szCs w:val="24"/>
            <w14:ligatures w14:val="standardContextual"/>
          </w:rPr>
          <w:tab/>
        </w:r>
        <w:r w:rsidR="00124963" w:rsidRPr="00FA326E">
          <w:rPr>
            <w:rStyle w:val="Hyperlink"/>
            <w:rFonts w:ascii="Times New Roman" w:hAnsi="Times New Roman"/>
            <w:noProof/>
          </w:rPr>
          <w:t>Abbildungen</w:t>
        </w:r>
        <w:r w:rsidR="00124963" w:rsidRPr="00FA326E">
          <w:rPr>
            <w:rFonts w:ascii="Times New Roman" w:hAnsi="Times New Roman"/>
            <w:noProof/>
            <w:webHidden/>
          </w:rPr>
          <w:tab/>
        </w:r>
        <w:r w:rsidR="00124963" w:rsidRPr="00FA326E">
          <w:rPr>
            <w:rFonts w:ascii="Times New Roman" w:hAnsi="Times New Roman"/>
            <w:noProof/>
            <w:webHidden/>
          </w:rPr>
          <w:fldChar w:fldCharType="begin"/>
        </w:r>
        <w:r w:rsidR="00124963" w:rsidRPr="00FA326E">
          <w:rPr>
            <w:rFonts w:ascii="Times New Roman" w:hAnsi="Times New Roman"/>
            <w:noProof/>
            <w:webHidden/>
          </w:rPr>
          <w:instrText xml:space="preserve"> PAGEREF _Toc145340635 \h </w:instrText>
        </w:r>
        <w:r w:rsidR="00124963" w:rsidRPr="00FA326E">
          <w:rPr>
            <w:rFonts w:ascii="Times New Roman" w:hAnsi="Times New Roman"/>
            <w:noProof/>
            <w:webHidden/>
          </w:rPr>
        </w:r>
        <w:r w:rsidR="00124963" w:rsidRPr="00FA326E">
          <w:rPr>
            <w:rFonts w:ascii="Times New Roman" w:hAnsi="Times New Roman"/>
            <w:noProof/>
            <w:webHidden/>
          </w:rPr>
          <w:fldChar w:fldCharType="separate"/>
        </w:r>
        <w:r w:rsidR="00124963" w:rsidRPr="00FA326E">
          <w:rPr>
            <w:rFonts w:ascii="Times New Roman" w:hAnsi="Times New Roman"/>
            <w:noProof/>
            <w:webHidden/>
          </w:rPr>
          <w:t>3</w:t>
        </w:r>
        <w:r w:rsidR="00124963" w:rsidRPr="00FA326E">
          <w:rPr>
            <w:rFonts w:ascii="Times New Roman" w:hAnsi="Times New Roman"/>
            <w:noProof/>
            <w:webHidden/>
          </w:rPr>
          <w:fldChar w:fldCharType="end"/>
        </w:r>
      </w:hyperlink>
    </w:p>
    <w:p w14:paraId="5E0B9BDA" w14:textId="051D5A38" w:rsidR="00124963" w:rsidRPr="00FA326E" w:rsidRDefault="00000000">
      <w:pPr>
        <w:pStyle w:val="Verzeichnis2"/>
        <w:rPr>
          <w:rFonts w:ascii="Times New Roman" w:eastAsiaTheme="minorEastAsia" w:hAnsi="Times New Roman"/>
          <w:noProof/>
          <w:kern w:val="2"/>
          <w:sz w:val="24"/>
          <w:szCs w:val="24"/>
          <w14:ligatures w14:val="standardContextual"/>
        </w:rPr>
      </w:pPr>
      <w:hyperlink w:anchor="_Toc145340636" w:history="1">
        <w:r w:rsidR="00124963" w:rsidRPr="00FA326E">
          <w:rPr>
            <w:rStyle w:val="Hyperlink"/>
            <w:rFonts w:ascii="Times New Roman" w:hAnsi="Times New Roman"/>
            <w:noProof/>
          </w:rPr>
          <w:t>1.10</w:t>
        </w:r>
        <w:r w:rsidR="00124963" w:rsidRPr="00FA326E">
          <w:rPr>
            <w:rFonts w:ascii="Times New Roman" w:eastAsiaTheme="minorEastAsia" w:hAnsi="Times New Roman"/>
            <w:noProof/>
            <w:kern w:val="2"/>
            <w:sz w:val="24"/>
            <w:szCs w:val="24"/>
            <w14:ligatures w14:val="standardContextual"/>
          </w:rPr>
          <w:tab/>
        </w:r>
        <w:r w:rsidR="00124963" w:rsidRPr="00FA326E">
          <w:rPr>
            <w:rStyle w:val="Hyperlink"/>
            <w:rFonts w:ascii="Times New Roman" w:hAnsi="Times New Roman"/>
            <w:noProof/>
          </w:rPr>
          <w:t>Tabellen</w:t>
        </w:r>
        <w:r w:rsidR="00124963" w:rsidRPr="00FA326E">
          <w:rPr>
            <w:rFonts w:ascii="Times New Roman" w:hAnsi="Times New Roman"/>
            <w:noProof/>
            <w:webHidden/>
          </w:rPr>
          <w:tab/>
        </w:r>
        <w:r w:rsidR="00124963" w:rsidRPr="00FA326E">
          <w:rPr>
            <w:rFonts w:ascii="Times New Roman" w:hAnsi="Times New Roman"/>
            <w:noProof/>
            <w:webHidden/>
          </w:rPr>
          <w:fldChar w:fldCharType="begin"/>
        </w:r>
        <w:r w:rsidR="00124963" w:rsidRPr="00FA326E">
          <w:rPr>
            <w:rFonts w:ascii="Times New Roman" w:hAnsi="Times New Roman"/>
            <w:noProof/>
            <w:webHidden/>
          </w:rPr>
          <w:instrText xml:space="preserve"> PAGEREF _Toc145340636 \h </w:instrText>
        </w:r>
        <w:r w:rsidR="00124963" w:rsidRPr="00FA326E">
          <w:rPr>
            <w:rFonts w:ascii="Times New Roman" w:hAnsi="Times New Roman"/>
            <w:noProof/>
            <w:webHidden/>
          </w:rPr>
        </w:r>
        <w:r w:rsidR="00124963" w:rsidRPr="00FA326E">
          <w:rPr>
            <w:rFonts w:ascii="Times New Roman" w:hAnsi="Times New Roman"/>
            <w:noProof/>
            <w:webHidden/>
          </w:rPr>
          <w:fldChar w:fldCharType="separate"/>
        </w:r>
        <w:r w:rsidR="00124963" w:rsidRPr="00FA326E">
          <w:rPr>
            <w:rFonts w:ascii="Times New Roman" w:hAnsi="Times New Roman"/>
            <w:noProof/>
            <w:webHidden/>
          </w:rPr>
          <w:t>4</w:t>
        </w:r>
        <w:r w:rsidR="00124963" w:rsidRPr="00FA326E">
          <w:rPr>
            <w:rFonts w:ascii="Times New Roman" w:hAnsi="Times New Roman"/>
            <w:noProof/>
            <w:webHidden/>
          </w:rPr>
          <w:fldChar w:fldCharType="end"/>
        </w:r>
      </w:hyperlink>
    </w:p>
    <w:p w14:paraId="7E66E0EB" w14:textId="767994DE" w:rsidR="00124963" w:rsidRPr="00FA326E" w:rsidRDefault="00000000">
      <w:pPr>
        <w:pStyle w:val="Verzeichnis2"/>
        <w:rPr>
          <w:rFonts w:ascii="Times New Roman" w:eastAsiaTheme="minorEastAsia" w:hAnsi="Times New Roman"/>
          <w:noProof/>
          <w:kern w:val="2"/>
          <w:sz w:val="24"/>
          <w:szCs w:val="24"/>
          <w14:ligatures w14:val="standardContextual"/>
        </w:rPr>
      </w:pPr>
      <w:hyperlink w:anchor="_Toc145340637" w:history="1">
        <w:r w:rsidR="00124963" w:rsidRPr="00FA326E">
          <w:rPr>
            <w:rStyle w:val="Hyperlink"/>
            <w:rFonts w:ascii="Times New Roman" w:hAnsi="Times New Roman"/>
            <w:noProof/>
          </w:rPr>
          <w:t>1.11</w:t>
        </w:r>
        <w:r w:rsidR="00124963" w:rsidRPr="00FA326E">
          <w:rPr>
            <w:rFonts w:ascii="Times New Roman" w:eastAsiaTheme="minorEastAsia" w:hAnsi="Times New Roman"/>
            <w:noProof/>
            <w:kern w:val="2"/>
            <w:sz w:val="24"/>
            <w:szCs w:val="24"/>
            <w14:ligatures w14:val="standardContextual"/>
          </w:rPr>
          <w:tab/>
        </w:r>
        <w:r w:rsidR="00124963" w:rsidRPr="00FA326E">
          <w:rPr>
            <w:rStyle w:val="Hyperlink"/>
            <w:rFonts w:ascii="Times New Roman" w:hAnsi="Times New Roman"/>
            <w:noProof/>
          </w:rPr>
          <w:t>Fußnoten</w:t>
        </w:r>
        <w:r w:rsidR="00124963" w:rsidRPr="00FA326E">
          <w:rPr>
            <w:rFonts w:ascii="Times New Roman" w:hAnsi="Times New Roman"/>
            <w:noProof/>
            <w:webHidden/>
          </w:rPr>
          <w:tab/>
        </w:r>
        <w:r w:rsidR="00124963" w:rsidRPr="00FA326E">
          <w:rPr>
            <w:rFonts w:ascii="Times New Roman" w:hAnsi="Times New Roman"/>
            <w:noProof/>
            <w:webHidden/>
          </w:rPr>
          <w:fldChar w:fldCharType="begin"/>
        </w:r>
        <w:r w:rsidR="00124963" w:rsidRPr="00FA326E">
          <w:rPr>
            <w:rFonts w:ascii="Times New Roman" w:hAnsi="Times New Roman"/>
            <w:noProof/>
            <w:webHidden/>
          </w:rPr>
          <w:instrText xml:space="preserve"> PAGEREF _Toc145340637 \h </w:instrText>
        </w:r>
        <w:r w:rsidR="00124963" w:rsidRPr="00FA326E">
          <w:rPr>
            <w:rFonts w:ascii="Times New Roman" w:hAnsi="Times New Roman"/>
            <w:noProof/>
            <w:webHidden/>
          </w:rPr>
        </w:r>
        <w:r w:rsidR="00124963" w:rsidRPr="00FA326E">
          <w:rPr>
            <w:rFonts w:ascii="Times New Roman" w:hAnsi="Times New Roman"/>
            <w:noProof/>
            <w:webHidden/>
          </w:rPr>
          <w:fldChar w:fldCharType="separate"/>
        </w:r>
        <w:r w:rsidR="00124963" w:rsidRPr="00FA326E">
          <w:rPr>
            <w:rFonts w:ascii="Times New Roman" w:hAnsi="Times New Roman"/>
            <w:noProof/>
            <w:webHidden/>
          </w:rPr>
          <w:t>5</w:t>
        </w:r>
        <w:r w:rsidR="00124963" w:rsidRPr="00FA326E">
          <w:rPr>
            <w:rFonts w:ascii="Times New Roman" w:hAnsi="Times New Roman"/>
            <w:noProof/>
            <w:webHidden/>
          </w:rPr>
          <w:fldChar w:fldCharType="end"/>
        </w:r>
      </w:hyperlink>
    </w:p>
    <w:p w14:paraId="4BCF98B2" w14:textId="75D91568" w:rsidR="00124963" w:rsidRPr="00FA326E" w:rsidRDefault="00000000">
      <w:pPr>
        <w:pStyle w:val="Verzeichnis1"/>
        <w:rPr>
          <w:rFonts w:ascii="Times New Roman" w:eastAsiaTheme="minorEastAsia" w:hAnsi="Times New Roman" w:cs="Times New Roman"/>
          <w:bCs w:val="0"/>
          <w:noProof/>
          <w:kern w:val="2"/>
          <w:sz w:val="24"/>
          <w14:ligatures w14:val="standardContextual"/>
        </w:rPr>
      </w:pPr>
      <w:hyperlink w:anchor="_Toc145340638" w:history="1">
        <w:r w:rsidR="00124963" w:rsidRPr="00FA326E">
          <w:rPr>
            <w:rStyle w:val="Hyperlink"/>
            <w:rFonts w:ascii="Times New Roman" w:hAnsi="Times New Roman" w:cs="Times New Roman"/>
            <w:noProof/>
            <w:lang w:val="en-GB"/>
          </w:rPr>
          <w:t>2</w:t>
        </w:r>
        <w:r w:rsidR="00124963" w:rsidRPr="00FA326E">
          <w:rPr>
            <w:rFonts w:ascii="Times New Roman" w:eastAsiaTheme="minorEastAsia" w:hAnsi="Times New Roman" w:cs="Times New Roman"/>
            <w:bCs w:val="0"/>
            <w:noProof/>
            <w:kern w:val="2"/>
            <w:sz w:val="24"/>
            <w14:ligatures w14:val="standardContextual"/>
          </w:rPr>
          <w:tab/>
        </w:r>
        <w:r w:rsidR="00124963" w:rsidRPr="00FA326E">
          <w:rPr>
            <w:rStyle w:val="Hyperlink"/>
            <w:rFonts w:ascii="Times New Roman" w:hAnsi="Times New Roman" w:cs="Times New Roman"/>
            <w:noProof/>
            <w:lang w:val="en-GB"/>
          </w:rPr>
          <w:t>Blindtext als Layout-Beispiel</w:t>
        </w:r>
        <w:r w:rsidR="00124963" w:rsidRPr="00FA326E">
          <w:rPr>
            <w:rFonts w:ascii="Times New Roman" w:hAnsi="Times New Roman" w:cs="Times New Roman"/>
            <w:noProof/>
            <w:webHidden/>
          </w:rPr>
          <w:tab/>
        </w:r>
        <w:r w:rsidR="00124963" w:rsidRPr="00FA326E">
          <w:rPr>
            <w:rFonts w:ascii="Times New Roman" w:hAnsi="Times New Roman" w:cs="Times New Roman"/>
            <w:noProof/>
            <w:webHidden/>
          </w:rPr>
          <w:fldChar w:fldCharType="begin"/>
        </w:r>
        <w:r w:rsidR="00124963" w:rsidRPr="00FA326E">
          <w:rPr>
            <w:rFonts w:ascii="Times New Roman" w:hAnsi="Times New Roman" w:cs="Times New Roman"/>
            <w:noProof/>
            <w:webHidden/>
          </w:rPr>
          <w:instrText xml:space="preserve"> PAGEREF _Toc145340638 \h </w:instrText>
        </w:r>
        <w:r w:rsidR="00124963" w:rsidRPr="00FA326E">
          <w:rPr>
            <w:rFonts w:ascii="Times New Roman" w:hAnsi="Times New Roman" w:cs="Times New Roman"/>
            <w:noProof/>
            <w:webHidden/>
          </w:rPr>
        </w:r>
        <w:r w:rsidR="00124963" w:rsidRPr="00FA326E">
          <w:rPr>
            <w:rFonts w:ascii="Times New Roman" w:hAnsi="Times New Roman" w:cs="Times New Roman"/>
            <w:noProof/>
            <w:webHidden/>
          </w:rPr>
          <w:fldChar w:fldCharType="separate"/>
        </w:r>
        <w:r w:rsidR="00124963" w:rsidRPr="00FA326E">
          <w:rPr>
            <w:rFonts w:ascii="Times New Roman" w:hAnsi="Times New Roman" w:cs="Times New Roman"/>
            <w:noProof/>
            <w:webHidden/>
          </w:rPr>
          <w:t>5</w:t>
        </w:r>
        <w:r w:rsidR="00124963" w:rsidRPr="00FA326E">
          <w:rPr>
            <w:rFonts w:ascii="Times New Roman" w:hAnsi="Times New Roman" w:cs="Times New Roman"/>
            <w:noProof/>
            <w:webHidden/>
          </w:rPr>
          <w:fldChar w:fldCharType="end"/>
        </w:r>
      </w:hyperlink>
    </w:p>
    <w:p w14:paraId="7621D248" w14:textId="5FE8990F" w:rsidR="00124963" w:rsidRPr="00FA326E" w:rsidRDefault="00000000">
      <w:pPr>
        <w:pStyle w:val="Verzeichnis2"/>
        <w:rPr>
          <w:rFonts w:ascii="Times New Roman" w:eastAsiaTheme="minorEastAsia" w:hAnsi="Times New Roman"/>
          <w:noProof/>
          <w:kern w:val="2"/>
          <w:sz w:val="24"/>
          <w:szCs w:val="24"/>
          <w14:ligatures w14:val="standardContextual"/>
        </w:rPr>
      </w:pPr>
      <w:hyperlink w:anchor="_Toc145340639" w:history="1">
        <w:r w:rsidR="00124963" w:rsidRPr="00FA326E">
          <w:rPr>
            <w:rStyle w:val="Hyperlink"/>
            <w:rFonts w:ascii="Times New Roman" w:hAnsi="Times New Roman"/>
            <w:noProof/>
          </w:rPr>
          <w:t>2.1</w:t>
        </w:r>
        <w:r w:rsidR="00124963" w:rsidRPr="00FA326E">
          <w:rPr>
            <w:rFonts w:ascii="Times New Roman" w:eastAsiaTheme="minorEastAsia" w:hAnsi="Times New Roman"/>
            <w:noProof/>
            <w:kern w:val="2"/>
            <w:sz w:val="24"/>
            <w:szCs w:val="24"/>
            <w14:ligatures w14:val="standardContextual"/>
          </w:rPr>
          <w:tab/>
        </w:r>
        <w:r w:rsidR="00124963" w:rsidRPr="00FA326E">
          <w:rPr>
            <w:rStyle w:val="Hyperlink"/>
            <w:rFonts w:ascii="Times New Roman" w:hAnsi="Times New Roman"/>
            <w:noProof/>
          </w:rPr>
          <w:t>Blindtext1 Überschrift Ebene 2</w:t>
        </w:r>
        <w:r w:rsidR="00124963" w:rsidRPr="00FA326E">
          <w:rPr>
            <w:rFonts w:ascii="Times New Roman" w:hAnsi="Times New Roman"/>
            <w:noProof/>
            <w:webHidden/>
          </w:rPr>
          <w:tab/>
        </w:r>
        <w:r w:rsidR="00124963" w:rsidRPr="00FA326E">
          <w:rPr>
            <w:rFonts w:ascii="Times New Roman" w:hAnsi="Times New Roman"/>
            <w:noProof/>
            <w:webHidden/>
          </w:rPr>
          <w:fldChar w:fldCharType="begin"/>
        </w:r>
        <w:r w:rsidR="00124963" w:rsidRPr="00FA326E">
          <w:rPr>
            <w:rFonts w:ascii="Times New Roman" w:hAnsi="Times New Roman"/>
            <w:noProof/>
            <w:webHidden/>
          </w:rPr>
          <w:instrText xml:space="preserve"> PAGEREF _Toc145340639 \h </w:instrText>
        </w:r>
        <w:r w:rsidR="00124963" w:rsidRPr="00FA326E">
          <w:rPr>
            <w:rFonts w:ascii="Times New Roman" w:hAnsi="Times New Roman"/>
            <w:noProof/>
            <w:webHidden/>
          </w:rPr>
        </w:r>
        <w:r w:rsidR="00124963" w:rsidRPr="00FA326E">
          <w:rPr>
            <w:rFonts w:ascii="Times New Roman" w:hAnsi="Times New Roman"/>
            <w:noProof/>
            <w:webHidden/>
          </w:rPr>
          <w:fldChar w:fldCharType="separate"/>
        </w:r>
        <w:r w:rsidR="00124963" w:rsidRPr="00FA326E">
          <w:rPr>
            <w:rFonts w:ascii="Times New Roman" w:hAnsi="Times New Roman"/>
            <w:noProof/>
            <w:webHidden/>
          </w:rPr>
          <w:t>5</w:t>
        </w:r>
        <w:r w:rsidR="00124963" w:rsidRPr="00FA326E">
          <w:rPr>
            <w:rFonts w:ascii="Times New Roman" w:hAnsi="Times New Roman"/>
            <w:noProof/>
            <w:webHidden/>
          </w:rPr>
          <w:fldChar w:fldCharType="end"/>
        </w:r>
      </w:hyperlink>
    </w:p>
    <w:p w14:paraId="0A8D0A66" w14:textId="11571071" w:rsidR="00124963" w:rsidRPr="00FA326E" w:rsidRDefault="00000000">
      <w:pPr>
        <w:pStyle w:val="Verzeichnis2"/>
        <w:rPr>
          <w:rFonts w:ascii="Times New Roman" w:eastAsiaTheme="minorEastAsia" w:hAnsi="Times New Roman"/>
          <w:noProof/>
          <w:kern w:val="2"/>
          <w:sz w:val="24"/>
          <w:szCs w:val="24"/>
          <w14:ligatures w14:val="standardContextual"/>
        </w:rPr>
      </w:pPr>
      <w:hyperlink w:anchor="_Toc145340640" w:history="1">
        <w:r w:rsidR="00124963" w:rsidRPr="00FA326E">
          <w:rPr>
            <w:rStyle w:val="Hyperlink"/>
            <w:rFonts w:ascii="Times New Roman" w:hAnsi="Times New Roman"/>
            <w:noProof/>
          </w:rPr>
          <w:t>2.2</w:t>
        </w:r>
        <w:r w:rsidR="00124963" w:rsidRPr="00FA326E">
          <w:rPr>
            <w:rFonts w:ascii="Times New Roman" w:eastAsiaTheme="minorEastAsia" w:hAnsi="Times New Roman"/>
            <w:noProof/>
            <w:kern w:val="2"/>
            <w:sz w:val="24"/>
            <w:szCs w:val="24"/>
            <w14:ligatures w14:val="standardContextual"/>
          </w:rPr>
          <w:tab/>
        </w:r>
        <w:r w:rsidR="00124963" w:rsidRPr="00FA326E">
          <w:rPr>
            <w:rStyle w:val="Hyperlink"/>
            <w:rFonts w:ascii="Times New Roman" w:hAnsi="Times New Roman"/>
            <w:noProof/>
          </w:rPr>
          <w:t>Blindtext2 Überschrift Ebene 2</w:t>
        </w:r>
        <w:r w:rsidR="00124963" w:rsidRPr="00FA326E">
          <w:rPr>
            <w:rFonts w:ascii="Times New Roman" w:hAnsi="Times New Roman"/>
            <w:noProof/>
            <w:webHidden/>
          </w:rPr>
          <w:tab/>
        </w:r>
        <w:r w:rsidR="00124963" w:rsidRPr="00FA326E">
          <w:rPr>
            <w:rFonts w:ascii="Times New Roman" w:hAnsi="Times New Roman"/>
            <w:noProof/>
            <w:webHidden/>
          </w:rPr>
          <w:fldChar w:fldCharType="begin"/>
        </w:r>
        <w:r w:rsidR="00124963" w:rsidRPr="00FA326E">
          <w:rPr>
            <w:rFonts w:ascii="Times New Roman" w:hAnsi="Times New Roman"/>
            <w:noProof/>
            <w:webHidden/>
          </w:rPr>
          <w:instrText xml:space="preserve"> PAGEREF _Toc145340640 \h </w:instrText>
        </w:r>
        <w:r w:rsidR="00124963" w:rsidRPr="00FA326E">
          <w:rPr>
            <w:rFonts w:ascii="Times New Roman" w:hAnsi="Times New Roman"/>
            <w:noProof/>
            <w:webHidden/>
          </w:rPr>
        </w:r>
        <w:r w:rsidR="00124963" w:rsidRPr="00FA326E">
          <w:rPr>
            <w:rFonts w:ascii="Times New Roman" w:hAnsi="Times New Roman"/>
            <w:noProof/>
            <w:webHidden/>
          </w:rPr>
          <w:fldChar w:fldCharType="separate"/>
        </w:r>
        <w:r w:rsidR="00124963" w:rsidRPr="00FA326E">
          <w:rPr>
            <w:rFonts w:ascii="Times New Roman" w:hAnsi="Times New Roman"/>
            <w:noProof/>
            <w:webHidden/>
          </w:rPr>
          <w:t>5</w:t>
        </w:r>
        <w:r w:rsidR="00124963" w:rsidRPr="00FA326E">
          <w:rPr>
            <w:rFonts w:ascii="Times New Roman" w:hAnsi="Times New Roman"/>
            <w:noProof/>
            <w:webHidden/>
          </w:rPr>
          <w:fldChar w:fldCharType="end"/>
        </w:r>
      </w:hyperlink>
    </w:p>
    <w:p w14:paraId="5FD49071" w14:textId="7409250A" w:rsidR="00124963" w:rsidRPr="00FA326E" w:rsidRDefault="00000000">
      <w:pPr>
        <w:pStyle w:val="Verzeichnis1"/>
        <w:rPr>
          <w:rFonts w:ascii="Times New Roman" w:eastAsiaTheme="minorEastAsia" w:hAnsi="Times New Roman" w:cs="Times New Roman"/>
          <w:bCs w:val="0"/>
          <w:noProof/>
          <w:kern w:val="2"/>
          <w:sz w:val="24"/>
          <w14:ligatures w14:val="standardContextual"/>
        </w:rPr>
      </w:pPr>
      <w:hyperlink w:anchor="_Toc145340641" w:history="1">
        <w:r w:rsidR="00124963" w:rsidRPr="00FA326E">
          <w:rPr>
            <w:rStyle w:val="Hyperlink"/>
            <w:rFonts w:ascii="Times New Roman" w:hAnsi="Times New Roman" w:cs="Times New Roman"/>
            <w:noProof/>
          </w:rPr>
          <w:t>Anhang</w:t>
        </w:r>
        <w:r w:rsidR="00124963" w:rsidRPr="00FA326E">
          <w:rPr>
            <w:rFonts w:ascii="Times New Roman" w:hAnsi="Times New Roman" w:cs="Times New Roman"/>
            <w:noProof/>
            <w:webHidden/>
          </w:rPr>
          <w:tab/>
        </w:r>
        <w:r w:rsidR="00124963" w:rsidRPr="00FA326E">
          <w:rPr>
            <w:rFonts w:ascii="Times New Roman" w:hAnsi="Times New Roman" w:cs="Times New Roman"/>
            <w:noProof/>
            <w:webHidden/>
          </w:rPr>
          <w:fldChar w:fldCharType="begin"/>
        </w:r>
        <w:r w:rsidR="00124963" w:rsidRPr="00FA326E">
          <w:rPr>
            <w:rFonts w:ascii="Times New Roman" w:hAnsi="Times New Roman" w:cs="Times New Roman"/>
            <w:noProof/>
            <w:webHidden/>
          </w:rPr>
          <w:instrText xml:space="preserve"> PAGEREF _Toc145340641 \h </w:instrText>
        </w:r>
        <w:r w:rsidR="00124963" w:rsidRPr="00FA326E">
          <w:rPr>
            <w:rFonts w:ascii="Times New Roman" w:hAnsi="Times New Roman" w:cs="Times New Roman"/>
            <w:noProof/>
            <w:webHidden/>
          </w:rPr>
        </w:r>
        <w:r w:rsidR="00124963" w:rsidRPr="00FA326E">
          <w:rPr>
            <w:rFonts w:ascii="Times New Roman" w:hAnsi="Times New Roman" w:cs="Times New Roman"/>
            <w:noProof/>
            <w:webHidden/>
          </w:rPr>
          <w:fldChar w:fldCharType="separate"/>
        </w:r>
        <w:r w:rsidR="00124963" w:rsidRPr="00FA326E">
          <w:rPr>
            <w:rFonts w:ascii="Times New Roman" w:hAnsi="Times New Roman" w:cs="Times New Roman"/>
            <w:noProof/>
            <w:webHidden/>
          </w:rPr>
          <w:t>6</w:t>
        </w:r>
        <w:r w:rsidR="00124963" w:rsidRPr="00FA326E">
          <w:rPr>
            <w:rFonts w:ascii="Times New Roman" w:hAnsi="Times New Roman" w:cs="Times New Roman"/>
            <w:noProof/>
            <w:webHidden/>
          </w:rPr>
          <w:fldChar w:fldCharType="end"/>
        </w:r>
      </w:hyperlink>
    </w:p>
    <w:p w14:paraId="78B63163" w14:textId="04D66B93" w:rsidR="00124963" w:rsidRPr="00FA326E" w:rsidRDefault="00000000">
      <w:pPr>
        <w:pStyle w:val="Verzeichnis1"/>
        <w:rPr>
          <w:rFonts w:ascii="Times New Roman" w:eastAsiaTheme="minorEastAsia" w:hAnsi="Times New Roman" w:cs="Times New Roman"/>
          <w:b/>
          <w:bCs w:val="0"/>
          <w:noProof/>
          <w:kern w:val="2"/>
          <w:sz w:val="24"/>
          <w14:ligatures w14:val="standardContextual"/>
        </w:rPr>
      </w:pPr>
      <w:hyperlink w:anchor="_Toc145340642" w:history="1">
        <w:r w:rsidR="00124963" w:rsidRPr="00FA326E">
          <w:rPr>
            <w:rStyle w:val="Hyperlink"/>
            <w:rFonts w:ascii="Times New Roman" w:hAnsi="Times New Roman" w:cs="Times New Roman"/>
            <w:b/>
            <w:bCs w:val="0"/>
            <w:noProof/>
          </w:rPr>
          <w:t>Abbildungsverzeichnis</w:t>
        </w:r>
        <w:r w:rsidR="00124963" w:rsidRPr="00FA326E">
          <w:rPr>
            <w:rFonts w:ascii="Times New Roman" w:hAnsi="Times New Roman" w:cs="Times New Roman"/>
            <w:b/>
            <w:bCs w:val="0"/>
            <w:noProof/>
            <w:webHidden/>
          </w:rPr>
          <w:tab/>
        </w:r>
        <w:r w:rsidR="00124963" w:rsidRPr="00FA326E">
          <w:rPr>
            <w:rFonts w:ascii="Times New Roman" w:hAnsi="Times New Roman" w:cs="Times New Roman"/>
            <w:b/>
            <w:bCs w:val="0"/>
            <w:noProof/>
            <w:webHidden/>
          </w:rPr>
          <w:fldChar w:fldCharType="begin"/>
        </w:r>
        <w:r w:rsidR="00124963" w:rsidRPr="00FA326E">
          <w:rPr>
            <w:rFonts w:ascii="Times New Roman" w:hAnsi="Times New Roman" w:cs="Times New Roman"/>
            <w:b/>
            <w:bCs w:val="0"/>
            <w:noProof/>
            <w:webHidden/>
          </w:rPr>
          <w:instrText xml:space="preserve"> PAGEREF _Toc145340642 \h </w:instrText>
        </w:r>
        <w:r w:rsidR="00124963" w:rsidRPr="00FA326E">
          <w:rPr>
            <w:rFonts w:ascii="Times New Roman" w:hAnsi="Times New Roman" w:cs="Times New Roman"/>
            <w:b/>
            <w:bCs w:val="0"/>
            <w:noProof/>
            <w:webHidden/>
          </w:rPr>
        </w:r>
        <w:r w:rsidR="00124963" w:rsidRPr="00FA326E">
          <w:rPr>
            <w:rFonts w:ascii="Times New Roman" w:hAnsi="Times New Roman" w:cs="Times New Roman"/>
            <w:b/>
            <w:bCs w:val="0"/>
            <w:noProof/>
            <w:webHidden/>
          </w:rPr>
          <w:fldChar w:fldCharType="separate"/>
        </w:r>
        <w:r w:rsidR="00124963" w:rsidRPr="00FA326E">
          <w:rPr>
            <w:rFonts w:ascii="Times New Roman" w:hAnsi="Times New Roman" w:cs="Times New Roman"/>
            <w:b/>
            <w:bCs w:val="0"/>
            <w:noProof/>
            <w:webHidden/>
          </w:rPr>
          <w:t>7</w:t>
        </w:r>
        <w:r w:rsidR="00124963" w:rsidRPr="00FA326E">
          <w:rPr>
            <w:rFonts w:ascii="Times New Roman" w:hAnsi="Times New Roman" w:cs="Times New Roman"/>
            <w:b/>
            <w:bCs w:val="0"/>
            <w:noProof/>
            <w:webHidden/>
          </w:rPr>
          <w:fldChar w:fldCharType="end"/>
        </w:r>
      </w:hyperlink>
    </w:p>
    <w:p w14:paraId="0091AA37" w14:textId="73DC828E" w:rsidR="00124963" w:rsidRPr="00FA326E" w:rsidRDefault="00000000">
      <w:pPr>
        <w:pStyle w:val="Verzeichnis1"/>
        <w:rPr>
          <w:rFonts w:ascii="Times New Roman" w:eastAsiaTheme="minorEastAsia" w:hAnsi="Times New Roman" w:cs="Times New Roman"/>
          <w:b/>
          <w:bCs w:val="0"/>
          <w:noProof/>
          <w:kern w:val="2"/>
          <w:sz w:val="24"/>
          <w14:ligatures w14:val="standardContextual"/>
        </w:rPr>
      </w:pPr>
      <w:hyperlink w:anchor="_Toc145340643" w:history="1">
        <w:r w:rsidR="00124963" w:rsidRPr="00FA326E">
          <w:rPr>
            <w:rStyle w:val="Hyperlink"/>
            <w:rFonts w:ascii="Times New Roman" w:hAnsi="Times New Roman" w:cs="Times New Roman"/>
            <w:b/>
            <w:bCs w:val="0"/>
            <w:noProof/>
          </w:rPr>
          <w:t>Tabellenverzeichnis</w:t>
        </w:r>
        <w:r w:rsidR="00124963" w:rsidRPr="00FA326E">
          <w:rPr>
            <w:rFonts w:ascii="Times New Roman" w:hAnsi="Times New Roman" w:cs="Times New Roman"/>
            <w:b/>
            <w:bCs w:val="0"/>
            <w:noProof/>
            <w:webHidden/>
          </w:rPr>
          <w:tab/>
        </w:r>
        <w:r w:rsidR="00124963" w:rsidRPr="00FA326E">
          <w:rPr>
            <w:rFonts w:ascii="Times New Roman" w:hAnsi="Times New Roman" w:cs="Times New Roman"/>
            <w:b/>
            <w:bCs w:val="0"/>
            <w:noProof/>
            <w:webHidden/>
          </w:rPr>
          <w:fldChar w:fldCharType="begin"/>
        </w:r>
        <w:r w:rsidR="00124963" w:rsidRPr="00FA326E">
          <w:rPr>
            <w:rFonts w:ascii="Times New Roman" w:hAnsi="Times New Roman" w:cs="Times New Roman"/>
            <w:b/>
            <w:bCs w:val="0"/>
            <w:noProof/>
            <w:webHidden/>
          </w:rPr>
          <w:instrText xml:space="preserve"> PAGEREF _Toc145340643 \h </w:instrText>
        </w:r>
        <w:r w:rsidR="00124963" w:rsidRPr="00FA326E">
          <w:rPr>
            <w:rFonts w:ascii="Times New Roman" w:hAnsi="Times New Roman" w:cs="Times New Roman"/>
            <w:b/>
            <w:bCs w:val="0"/>
            <w:noProof/>
            <w:webHidden/>
          </w:rPr>
        </w:r>
        <w:r w:rsidR="00124963" w:rsidRPr="00FA326E">
          <w:rPr>
            <w:rFonts w:ascii="Times New Roman" w:hAnsi="Times New Roman" w:cs="Times New Roman"/>
            <w:b/>
            <w:bCs w:val="0"/>
            <w:noProof/>
            <w:webHidden/>
          </w:rPr>
          <w:fldChar w:fldCharType="separate"/>
        </w:r>
        <w:r w:rsidR="00124963" w:rsidRPr="00FA326E">
          <w:rPr>
            <w:rFonts w:ascii="Times New Roman" w:hAnsi="Times New Roman" w:cs="Times New Roman"/>
            <w:b/>
            <w:bCs w:val="0"/>
            <w:noProof/>
            <w:webHidden/>
          </w:rPr>
          <w:t>8</w:t>
        </w:r>
        <w:r w:rsidR="00124963" w:rsidRPr="00FA326E">
          <w:rPr>
            <w:rFonts w:ascii="Times New Roman" w:hAnsi="Times New Roman" w:cs="Times New Roman"/>
            <w:b/>
            <w:bCs w:val="0"/>
            <w:noProof/>
            <w:webHidden/>
          </w:rPr>
          <w:fldChar w:fldCharType="end"/>
        </w:r>
      </w:hyperlink>
    </w:p>
    <w:p w14:paraId="6F3BAE35" w14:textId="3512EC67" w:rsidR="00124963" w:rsidRPr="00FA326E" w:rsidRDefault="00000000">
      <w:pPr>
        <w:pStyle w:val="Verzeichnis1"/>
        <w:rPr>
          <w:rFonts w:ascii="Times New Roman" w:eastAsiaTheme="minorEastAsia" w:hAnsi="Times New Roman" w:cs="Times New Roman"/>
          <w:b/>
          <w:bCs w:val="0"/>
          <w:noProof/>
          <w:kern w:val="2"/>
          <w:sz w:val="24"/>
          <w14:ligatures w14:val="standardContextual"/>
        </w:rPr>
      </w:pPr>
      <w:hyperlink w:anchor="_Toc145340644" w:history="1">
        <w:r w:rsidR="00124963" w:rsidRPr="00FA326E">
          <w:rPr>
            <w:rStyle w:val="Hyperlink"/>
            <w:rFonts w:ascii="Times New Roman" w:hAnsi="Times New Roman" w:cs="Times New Roman"/>
            <w:b/>
            <w:bCs w:val="0"/>
            <w:noProof/>
          </w:rPr>
          <w:t>Literaturverzeichnis</w:t>
        </w:r>
        <w:r w:rsidR="00124963" w:rsidRPr="00FA326E">
          <w:rPr>
            <w:rFonts w:ascii="Times New Roman" w:hAnsi="Times New Roman" w:cs="Times New Roman"/>
            <w:b/>
            <w:bCs w:val="0"/>
            <w:noProof/>
            <w:webHidden/>
          </w:rPr>
          <w:tab/>
        </w:r>
        <w:r w:rsidR="00124963" w:rsidRPr="00FA326E">
          <w:rPr>
            <w:rFonts w:ascii="Times New Roman" w:hAnsi="Times New Roman" w:cs="Times New Roman"/>
            <w:b/>
            <w:bCs w:val="0"/>
            <w:noProof/>
            <w:webHidden/>
          </w:rPr>
          <w:fldChar w:fldCharType="begin"/>
        </w:r>
        <w:r w:rsidR="00124963" w:rsidRPr="00FA326E">
          <w:rPr>
            <w:rFonts w:ascii="Times New Roman" w:hAnsi="Times New Roman" w:cs="Times New Roman"/>
            <w:b/>
            <w:bCs w:val="0"/>
            <w:noProof/>
            <w:webHidden/>
          </w:rPr>
          <w:instrText xml:space="preserve"> PAGEREF _Toc145340644 \h </w:instrText>
        </w:r>
        <w:r w:rsidR="00124963" w:rsidRPr="00FA326E">
          <w:rPr>
            <w:rFonts w:ascii="Times New Roman" w:hAnsi="Times New Roman" w:cs="Times New Roman"/>
            <w:b/>
            <w:bCs w:val="0"/>
            <w:noProof/>
            <w:webHidden/>
          </w:rPr>
        </w:r>
        <w:r w:rsidR="00124963" w:rsidRPr="00FA326E">
          <w:rPr>
            <w:rFonts w:ascii="Times New Roman" w:hAnsi="Times New Roman" w:cs="Times New Roman"/>
            <w:b/>
            <w:bCs w:val="0"/>
            <w:noProof/>
            <w:webHidden/>
          </w:rPr>
          <w:fldChar w:fldCharType="separate"/>
        </w:r>
        <w:r w:rsidR="00124963" w:rsidRPr="00FA326E">
          <w:rPr>
            <w:rFonts w:ascii="Times New Roman" w:hAnsi="Times New Roman" w:cs="Times New Roman"/>
            <w:b/>
            <w:bCs w:val="0"/>
            <w:noProof/>
            <w:webHidden/>
          </w:rPr>
          <w:t>9</w:t>
        </w:r>
        <w:r w:rsidR="00124963" w:rsidRPr="00FA326E">
          <w:rPr>
            <w:rFonts w:ascii="Times New Roman" w:hAnsi="Times New Roman" w:cs="Times New Roman"/>
            <w:b/>
            <w:bCs w:val="0"/>
            <w:noProof/>
            <w:webHidden/>
          </w:rPr>
          <w:fldChar w:fldCharType="end"/>
        </w:r>
      </w:hyperlink>
    </w:p>
    <w:p w14:paraId="253F746D" w14:textId="5F972A3A" w:rsidR="007D640B" w:rsidRPr="00FA326E" w:rsidRDefault="009C0416" w:rsidP="007D640B">
      <w:pPr>
        <w:rPr>
          <w:rFonts w:ascii="Times New Roman" w:hAnsi="Times New Roman"/>
        </w:rPr>
      </w:pPr>
      <w:r w:rsidRPr="00FA326E">
        <w:rPr>
          <w:rFonts w:ascii="Times New Roman" w:hAnsi="Times New Roman"/>
          <w:bCs/>
          <w:szCs w:val="19"/>
        </w:rPr>
        <w:fldChar w:fldCharType="end"/>
      </w:r>
    </w:p>
    <w:p w14:paraId="0E6238EA" w14:textId="77777777" w:rsidR="007D640B" w:rsidRPr="00FA326E" w:rsidRDefault="007D640B" w:rsidP="007D640B">
      <w:pPr>
        <w:rPr>
          <w:rFonts w:ascii="Times New Roman" w:hAnsi="Times New Roman"/>
        </w:rPr>
      </w:pPr>
    </w:p>
    <w:p w14:paraId="692E2F23" w14:textId="77777777" w:rsidR="007D640B" w:rsidRDefault="007D640B" w:rsidP="007D640B">
      <w:pPr>
        <w:sectPr w:rsidR="007D640B" w:rsidSect="00124963">
          <w:headerReference w:type="default" r:id="rId17"/>
          <w:footerReference w:type="default" r:id="rId18"/>
          <w:pgSz w:w="11906" w:h="16838"/>
          <w:pgMar w:top="1701" w:right="1134" w:bottom="1418" w:left="1701" w:header="709" w:footer="907" w:gutter="0"/>
          <w:pgNumType w:fmt="upperRoman" w:start="1"/>
          <w:cols w:space="708"/>
          <w:docGrid w:linePitch="360"/>
        </w:sectPr>
      </w:pPr>
    </w:p>
    <w:p w14:paraId="2BD35285" w14:textId="77777777" w:rsidR="007D640B" w:rsidRPr="005543D9" w:rsidRDefault="005F661E" w:rsidP="007D640B">
      <w:pPr>
        <w:pStyle w:val="berschrift1"/>
      </w:pPr>
      <w:bookmarkStart w:id="1" w:name="_Toc145340626"/>
      <w:r>
        <w:lastRenderedPageBreak/>
        <w:t>Hinweise zur Formatierung</w:t>
      </w:r>
      <w:bookmarkEnd w:id="1"/>
    </w:p>
    <w:p w14:paraId="65117502" w14:textId="77777777" w:rsidR="00685FA0" w:rsidRDefault="00685FA0" w:rsidP="00685FA0">
      <w:pPr>
        <w:pStyle w:val="berschrift2"/>
      </w:pPr>
      <w:bookmarkStart w:id="2" w:name="_Toc145340627"/>
      <w:r>
        <w:t>Verwendung der Formatvorlagen</w:t>
      </w:r>
      <w:bookmarkEnd w:id="2"/>
    </w:p>
    <w:p w14:paraId="69C2AC82" w14:textId="77777777" w:rsidR="00685FA0" w:rsidRDefault="00685FA0" w:rsidP="00685FA0">
      <w:pPr>
        <w:pStyle w:val="SCMTextkrper"/>
      </w:pPr>
      <w:r>
        <w:t>In dieser Dokumentenvorlage sind die wichtigsten Formatierungen (Überschriften, Verzeichnisse, Fußnoten, etc.) voreingestellt. Diese sollten nur in Ausnahmefällen (ggf. nach Rücksprache mit dem Betreuer</w:t>
      </w:r>
      <w:r w:rsidR="007B5348">
        <w:t>/der Betreuerin</w:t>
      </w:r>
      <w:r>
        <w:t>) verändert werden. Weitere Formatierungen sollten möglichst ebenfalls mit Hilfe neuer Formatvorlagen vorgenommen werden.</w:t>
      </w:r>
    </w:p>
    <w:p w14:paraId="6C60EECF" w14:textId="77777777" w:rsidR="00720FD2" w:rsidRDefault="00720FD2" w:rsidP="00720FD2">
      <w:pPr>
        <w:pStyle w:val="SCMTextkrper"/>
      </w:pPr>
    </w:p>
    <w:p w14:paraId="5DB67781" w14:textId="77777777" w:rsidR="00720FD2" w:rsidRDefault="00720FD2" w:rsidP="00720FD2">
      <w:pPr>
        <w:pStyle w:val="berschrift2"/>
      </w:pPr>
      <w:bookmarkStart w:id="3" w:name="_Toc145340628"/>
      <w:r>
        <w:t>Schriftart und –</w:t>
      </w:r>
      <w:proofErr w:type="spellStart"/>
      <w:r>
        <w:t>größe</w:t>
      </w:r>
      <w:proofErr w:type="spellEnd"/>
      <w:r>
        <w:t>, Zeilenabstand etc.</w:t>
      </w:r>
      <w:bookmarkEnd w:id="3"/>
    </w:p>
    <w:p w14:paraId="3C1376E4" w14:textId="77777777" w:rsidR="00720FD2" w:rsidRDefault="00720FD2" w:rsidP="00720FD2">
      <w:pPr>
        <w:pStyle w:val="SCMMetadatenSeite2"/>
        <w:spacing w:line="360" w:lineRule="auto"/>
      </w:pPr>
      <w:r>
        <w:t xml:space="preserve">Charter </w:t>
      </w:r>
      <w:r w:rsidR="007B5348">
        <w:t xml:space="preserve">oder ähnliche Schriftart </w:t>
      </w:r>
      <w:r>
        <w:t>11pt</w:t>
      </w:r>
      <w:r w:rsidRPr="00720FD2">
        <w:t xml:space="preserve"> </w:t>
      </w:r>
      <w:r>
        <w:t>(im Fließtext), Zeilenabstand 1,5 Zeilen, Abstand nach Absatz 6pt, Flatter- oder Blocksatz</w:t>
      </w:r>
      <w:r w:rsidR="00685FA0">
        <w:t xml:space="preserve">. </w:t>
      </w:r>
      <w:r>
        <w:t>FrontPage, 14pt</w:t>
      </w:r>
      <w:r w:rsidR="00462540">
        <w:t xml:space="preserve"> (Ebene 1)</w:t>
      </w:r>
      <w:r>
        <w:t xml:space="preserve"> bzw. 12pt</w:t>
      </w:r>
      <w:r w:rsidR="00462540">
        <w:t xml:space="preserve"> (Ebene 2)</w:t>
      </w:r>
      <w:r>
        <w:t xml:space="preserve"> für Überschriften</w:t>
      </w:r>
      <w:r w:rsidR="00685FA0">
        <w:t>.</w:t>
      </w:r>
      <w:r w:rsidR="00462540">
        <w:t xml:space="preserve"> Zwei Ebenen sollten bei Seminararbeiten ausreichen.</w:t>
      </w:r>
    </w:p>
    <w:p w14:paraId="51C4D94D" w14:textId="77777777" w:rsidR="007D640B" w:rsidRDefault="007D640B" w:rsidP="007D640B">
      <w:pPr>
        <w:pStyle w:val="SCMTextkrper"/>
      </w:pPr>
    </w:p>
    <w:p w14:paraId="07D13BF6" w14:textId="77777777" w:rsidR="007D640B" w:rsidRDefault="005F661E" w:rsidP="007D640B">
      <w:pPr>
        <w:pStyle w:val="berschrift2"/>
      </w:pPr>
      <w:bookmarkStart w:id="4" w:name="_Toc198549021"/>
      <w:bookmarkStart w:id="5" w:name="_Toc198552369"/>
      <w:bookmarkStart w:id="6" w:name="_Toc145340629"/>
      <w:r>
        <w:t>Seitenränder</w:t>
      </w:r>
      <w:bookmarkEnd w:id="4"/>
      <w:bookmarkEnd w:id="5"/>
      <w:bookmarkEnd w:id="6"/>
      <w:r w:rsidR="009C0416">
        <w:fldChar w:fldCharType="begin"/>
      </w:r>
      <w:r>
        <w:instrText xml:space="preserve"> </w:instrText>
      </w:r>
      <w:r w:rsidR="000518DD">
        <w:instrText>XE</w:instrText>
      </w:r>
      <w:r>
        <w:instrText xml:space="preserve"> "Seitenränder" </w:instrText>
      </w:r>
      <w:r w:rsidR="009C0416">
        <w:fldChar w:fldCharType="end"/>
      </w:r>
    </w:p>
    <w:p w14:paraId="00F60FCF" w14:textId="77777777" w:rsidR="007D640B" w:rsidRDefault="005F661E" w:rsidP="007D640B">
      <w:pPr>
        <w:pStyle w:val="SCMTextkrper"/>
      </w:pPr>
      <w:r>
        <w:t xml:space="preserve">Folgende Ränder sind einzuhalten: Oben 3 cm, unten 2,5 cm, Links 3 cm, rechts </w:t>
      </w:r>
      <w:r w:rsidR="00720FD2">
        <w:t>4</w:t>
      </w:r>
      <w:r>
        <w:t xml:space="preserve"> cm. Die Seitenränder sind in der Dokumentenvorlage </w:t>
      </w:r>
      <w:r w:rsidR="00720FD2">
        <w:t>bereits voreingestellt.</w:t>
      </w:r>
    </w:p>
    <w:p w14:paraId="7AC91797" w14:textId="77777777" w:rsidR="007D640B" w:rsidRDefault="007D640B" w:rsidP="007D640B">
      <w:pPr>
        <w:pStyle w:val="SCMTextkrper"/>
      </w:pPr>
    </w:p>
    <w:p w14:paraId="0F9B002F" w14:textId="77777777" w:rsidR="007D640B" w:rsidRDefault="005F661E" w:rsidP="007D640B">
      <w:pPr>
        <w:pStyle w:val="berschrift2"/>
      </w:pPr>
      <w:bookmarkStart w:id="7" w:name="_Toc145340630"/>
      <w:r>
        <w:t>Seitennummerierung</w:t>
      </w:r>
      <w:bookmarkEnd w:id="7"/>
      <w:r w:rsidR="009C0416">
        <w:fldChar w:fldCharType="begin"/>
      </w:r>
      <w:r>
        <w:instrText xml:space="preserve"> </w:instrText>
      </w:r>
      <w:r w:rsidR="000518DD">
        <w:instrText>XE</w:instrText>
      </w:r>
      <w:r>
        <w:instrText xml:space="preserve"> "</w:instrText>
      </w:r>
      <w:r w:rsidRPr="0086785B">
        <w:instrText>Seitennummerierung</w:instrText>
      </w:r>
      <w:r>
        <w:instrText xml:space="preserve">" </w:instrText>
      </w:r>
      <w:r w:rsidR="009C0416">
        <w:fldChar w:fldCharType="end"/>
      </w:r>
    </w:p>
    <w:p w14:paraId="4862C18C" w14:textId="45042333" w:rsidR="00685FA0" w:rsidRDefault="005F661E" w:rsidP="007D640B">
      <w:pPr>
        <w:pStyle w:val="SCMTextkrper"/>
      </w:pPr>
      <w:r>
        <w:t>Sämtliche Verzeichnisse sowie der Anhang werden mit römischen Ziffern nummeriert, der Text mit arabischen Ziffern. Dabei wird die Seitennummerierung im Anhang vom Beginn des Dokuments fortgesetzt.</w:t>
      </w:r>
    </w:p>
    <w:p w14:paraId="0FA7F3BA" w14:textId="77777777" w:rsidR="00462540" w:rsidRDefault="00462540" w:rsidP="007D640B">
      <w:pPr>
        <w:pStyle w:val="SCMTextkrper"/>
      </w:pPr>
    </w:p>
    <w:p w14:paraId="393DCE35" w14:textId="77777777" w:rsidR="00462540" w:rsidRDefault="00462540" w:rsidP="00462540">
      <w:pPr>
        <w:pStyle w:val="berschrift2"/>
      </w:pPr>
      <w:bookmarkStart w:id="8" w:name="_Toc145340631"/>
      <w:r>
        <w:t>Rechtschreibung</w:t>
      </w:r>
      <w:bookmarkEnd w:id="8"/>
    </w:p>
    <w:p w14:paraId="131CA478" w14:textId="77777777" w:rsidR="00685FA0" w:rsidRDefault="00462540" w:rsidP="007D640B">
      <w:pPr>
        <w:pStyle w:val="SCMTextkrper"/>
      </w:pPr>
      <w:r>
        <w:t>Die Arbeit sollte möglichst in der neuen Rechtschreibung geschrieben sein</w:t>
      </w:r>
      <w:r w:rsidR="007B5348">
        <w:t xml:space="preserve">. </w:t>
      </w:r>
      <w:r>
        <w:t>Bitte keine Mischformen.</w:t>
      </w:r>
    </w:p>
    <w:p w14:paraId="4CDE4192" w14:textId="77777777" w:rsidR="00462540" w:rsidRDefault="00462540" w:rsidP="00462540">
      <w:pPr>
        <w:pStyle w:val="SCMTextkrper"/>
      </w:pPr>
    </w:p>
    <w:p w14:paraId="05865DCD" w14:textId="77777777" w:rsidR="00462540" w:rsidRDefault="00462540" w:rsidP="00462540">
      <w:pPr>
        <w:pStyle w:val="berschrift2"/>
      </w:pPr>
      <w:bookmarkStart w:id="9" w:name="_Toc145340632"/>
      <w:r>
        <w:lastRenderedPageBreak/>
        <w:t>Deckblatt</w:t>
      </w:r>
      <w:bookmarkEnd w:id="9"/>
    </w:p>
    <w:p w14:paraId="0EC93A32" w14:textId="77777777" w:rsidR="00462540" w:rsidRDefault="00462540" w:rsidP="00462540">
      <w:pPr>
        <w:pStyle w:val="SCMTextkrper"/>
      </w:pPr>
      <w:r>
        <w:t>Das Layout des Deckblatts</w:t>
      </w:r>
      <w:r w:rsidR="009C0416" w:rsidRPr="00914C86">
        <w:rPr>
          <w:highlight w:val="yellow"/>
        </w:rPr>
        <w:fldChar w:fldCharType="begin"/>
      </w:r>
      <w:r w:rsidRPr="00914C86">
        <w:rPr>
          <w:highlight w:val="yellow"/>
        </w:rPr>
        <w:instrText xml:space="preserve"> </w:instrText>
      </w:r>
      <w:r w:rsidR="000518DD" w:rsidRPr="00914C86">
        <w:rPr>
          <w:highlight w:val="yellow"/>
        </w:rPr>
        <w:instrText>XE</w:instrText>
      </w:r>
      <w:r w:rsidRPr="00914C86">
        <w:rPr>
          <w:highlight w:val="yellow"/>
        </w:rPr>
        <w:instrText xml:space="preserve"> "Deckblatt" </w:instrText>
      </w:r>
      <w:r w:rsidR="009C0416" w:rsidRPr="00914C86">
        <w:rPr>
          <w:highlight w:val="yellow"/>
        </w:rPr>
        <w:fldChar w:fldCharType="end"/>
      </w:r>
      <w:r>
        <w:t xml:space="preserve"> ist voreingestellt über eine Tabelle. Die Logos verschieben sich, je nach Größe des Titelblocks, automatisch mit. </w:t>
      </w:r>
    </w:p>
    <w:p w14:paraId="58CA56E5" w14:textId="77777777" w:rsidR="00462540" w:rsidRDefault="00462540" w:rsidP="00462540">
      <w:pPr>
        <w:pStyle w:val="SCMTextkrper"/>
      </w:pPr>
      <w:r>
        <w:t>In den drei Zeilen für die Subheadlines (maximal drei Zeilen) sind bei wissenschaftlichen Arbeiten folgende Informationen vorgesehen:</w:t>
      </w:r>
    </w:p>
    <w:p w14:paraId="65747B03" w14:textId="77777777" w:rsidR="00462540" w:rsidRDefault="00462540" w:rsidP="00462540">
      <w:pPr>
        <w:pStyle w:val="SCMTextkrper"/>
        <w:numPr>
          <w:ilvl w:val="0"/>
          <w:numId w:val="7"/>
        </w:numPr>
      </w:pPr>
      <w:r>
        <w:t>1. Zeile: Art der Arbeit (</w:t>
      </w:r>
      <w:r w:rsidR="007B5348">
        <w:t>Bachelor</w:t>
      </w:r>
      <w:r>
        <w:t>arbeit, Studienarbeit, Seminararbeit). Diese Zeile muss die Formatierung "Fett" erhalten.</w:t>
      </w:r>
    </w:p>
    <w:p w14:paraId="40A00A8A" w14:textId="4A7EEC94" w:rsidR="00462540" w:rsidRDefault="00462540" w:rsidP="00462540">
      <w:pPr>
        <w:pStyle w:val="SCMTextkrper"/>
        <w:numPr>
          <w:ilvl w:val="0"/>
          <w:numId w:val="7"/>
        </w:numPr>
      </w:pPr>
      <w:r>
        <w:t xml:space="preserve">2. Zeile: Name </w:t>
      </w:r>
      <w:r w:rsidR="00FA326E">
        <w:t>des Autors</w:t>
      </w:r>
      <w:r w:rsidR="007B5348">
        <w:t>/der Autorin</w:t>
      </w:r>
      <w:r>
        <w:t>, gefolgt von einem Trennstrich ("|"), dann die Matrikelnummer.</w:t>
      </w:r>
    </w:p>
    <w:p w14:paraId="56C131EA" w14:textId="77777777" w:rsidR="00462540" w:rsidRPr="006F2DE8" w:rsidRDefault="00462540" w:rsidP="00462540">
      <w:pPr>
        <w:pStyle w:val="StyleSCMTextkrperTimesNewRoman"/>
        <w:numPr>
          <w:ilvl w:val="0"/>
          <w:numId w:val="7"/>
        </w:numPr>
        <w:rPr>
          <w:rFonts w:ascii="Charter" w:hAnsi="Charter"/>
        </w:rPr>
      </w:pPr>
      <w:r w:rsidRPr="006F2DE8">
        <w:rPr>
          <w:rFonts w:ascii="Charter" w:hAnsi="Charter"/>
        </w:rPr>
        <w:t xml:space="preserve">3. Zeile: Studiengang (z. B. "Bachelor </w:t>
      </w:r>
      <w:proofErr w:type="spellStart"/>
      <w:r w:rsidRPr="006F2DE8">
        <w:rPr>
          <w:rFonts w:ascii="Charter" w:hAnsi="Charter"/>
        </w:rPr>
        <w:t>of</w:t>
      </w:r>
      <w:proofErr w:type="spellEnd"/>
      <w:r w:rsidRPr="006F2DE8">
        <w:rPr>
          <w:rFonts w:ascii="Charter" w:hAnsi="Charter"/>
        </w:rPr>
        <w:t xml:space="preserve"> Education Körperpflege", "Bachelor </w:t>
      </w:r>
      <w:proofErr w:type="spellStart"/>
      <w:r w:rsidRPr="006F2DE8">
        <w:rPr>
          <w:rFonts w:ascii="Charter" w:hAnsi="Charter"/>
        </w:rPr>
        <w:t>of</w:t>
      </w:r>
      <w:proofErr w:type="spellEnd"/>
      <w:r w:rsidRPr="006F2DE8">
        <w:rPr>
          <w:rFonts w:ascii="Charter" w:hAnsi="Charter"/>
        </w:rPr>
        <w:t xml:space="preserve"> Arts Soziologie").</w:t>
      </w:r>
    </w:p>
    <w:p w14:paraId="4CA4B96B" w14:textId="281365F6" w:rsidR="00462540" w:rsidRDefault="00462540" w:rsidP="00462540">
      <w:pPr>
        <w:pStyle w:val="SCMTextkrper"/>
      </w:pPr>
      <w:r>
        <w:t>Sollte die Arbeit von zwei Autor</w:t>
      </w:r>
      <w:r w:rsidR="007B5348">
        <w:t>/inn</w:t>
      </w:r>
      <w:r>
        <w:t>en verfasst worden sein (bspw. bei Seminararbeiten), sind die Zeilen 2 un</w:t>
      </w:r>
      <w:r w:rsidR="007B5348">
        <w:t>d 3 mit den Informationen des zweiten</w:t>
      </w:r>
      <w:r>
        <w:t xml:space="preserve"> Autors</w:t>
      </w:r>
      <w:r w:rsidR="007B5348">
        <w:t>/der Autorin</w:t>
      </w:r>
      <w:r>
        <w:t xml:space="preserve"> als Zeilen 4 und 5 zu wiederholen.</w:t>
      </w:r>
    </w:p>
    <w:p w14:paraId="666A2EC9" w14:textId="77777777" w:rsidR="00462540" w:rsidRDefault="00462540" w:rsidP="007D640B">
      <w:pPr>
        <w:pStyle w:val="SCMTextkrper"/>
      </w:pPr>
    </w:p>
    <w:p w14:paraId="1291CAF6" w14:textId="77777777" w:rsidR="007D640B" w:rsidRPr="006F2DE8" w:rsidRDefault="005F661E" w:rsidP="007D640B">
      <w:pPr>
        <w:pStyle w:val="berschrift2"/>
        <w:rPr>
          <w:rFonts w:ascii="Charter" w:hAnsi="Charter"/>
          <w:b w:val="0"/>
          <w:kern w:val="0"/>
          <w:sz w:val="22"/>
        </w:rPr>
      </w:pPr>
      <w:bookmarkStart w:id="10" w:name="_Toc145340633"/>
      <w:r w:rsidRPr="006F2DE8">
        <w:rPr>
          <w:rFonts w:ascii="Charter" w:hAnsi="Charter"/>
          <w:b w:val="0"/>
          <w:kern w:val="0"/>
          <w:sz w:val="22"/>
        </w:rPr>
        <w:t>Verzeichnisse</w:t>
      </w:r>
      <w:bookmarkEnd w:id="10"/>
      <w:r w:rsidR="009C0416" w:rsidRPr="006F2DE8">
        <w:rPr>
          <w:rFonts w:ascii="Charter" w:hAnsi="Charter"/>
          <w:b w:val="0"/>
          <w:kern w:val="0"/>
          <w:sz w:val="22"/>
        </w:rPr>
        <w:fldChar w:fldCharType="begin"/>
      </w:r>
      <w:r w:rsidRPr="006F2DE8">
        <w:rPr>
          <w:rFonts w:ascii="Charter" w:hAnsi="Charter"/>
          <w:b w:val="0"/>
          <w:kern w:val="0"/>
          <w:sz w:val="22"/>
        </w:rPr>
        <w:instrText xml:space="preserve"> </w:instrText>
      </w:r>
      <w:r w:rsidR="000518DD">
        <w:rPr>
          <w:rFonts w:ascii="Charter" w:hAnsi="Charter"/>
          <w:b w:val="0"/>
          <w:kern w:val="0"/>
          <w:sz w:val="22"/>
        </w:rPr>
        <w:instrText>XE</w:instrText>
      </w:r>
      <w:r w:rsidRPr="006F2DE8">
        <w:rPr>
          <w:rFonts w:ascii="Charter" w:hAnsi="Charter"/>
          <w:b w:val="0"/>
          <w:kern w:val="0"/>
          <w:sz w:val="22"/>
        </w:rPr>
        <w:instrText xml:space="preserve"> "Verzeichnisse" </w:instrText>
      </w:r>
      <w:r w:rsidR="009C0416" w:rsidRPr="006F2DE8">
        <w:rPr>
          <w:rFonts w:ascii="Charter" w:hAnsi="Charter"/>
          <w:b w:val="0"/>
          <w:kern w:val="0"/>
          <w:sz w:val="22"/>
        </w:rPr>
        <w:fldChar w:fldCharType="end"/>
      </w:r>
    </w:p>
    <w:p w14:paraId="7E23EF18" w14:textId="77777777" w:rsidR="007D640B" w:rsidRDefault="005F661E" w:rsidP="007D640B">
      <w:pPr>
        <w:pStyle w:val="SCMTextkrper"/>
      </w:pPr>
      <w:r>
        <w:t>Jedes Verzeichnis beginnt auf einer</w:t>
      </w:r>
      <w:r w:rsidR="007B5348">
        <w:t xml:space="preserve"> neuen Seite im Dokument (nach „Abschnittsumbruch nächste Seite“</w:t>
      </w:r>
      <w:r>
        <w:t>). Die Verzeichnisse erscheinen in folgender Reihenfolge im Dokument:</w:t>
      </w:r>
    </w:p>
    <w:p w14:paraId="4398609B" w14:textId="77777777" w:rsidR="007D640B" w:rsidRDefault="005F661E" w:rsidP="007D640B">
      <w:pPr>
        <w:pStyle w:val="SCMTextkrper"/>
        <w:numPr>
          <w:ilvl w:val="0"/>
          <w:numId w:val="9"/>
        </w:numPr>
      </w:pPr>
      <w:r>
        <w:t>Inhaltsverzeichnis</w:t>
      </w:r>
    </w:p>
    <w:p w14:paraId="47BF01EF" w14:textId="77777777" w:rsidR="007D640B" w:rsidRDefault="006F2DE8" w:rsidP="007D640B">
      <w:pPr>
        <w:pStyle w:val="SCMTextkrper"/>
        <w:numPr>
          <w:ilvl w:val="0"/>
          <w:numId w:val="9"/>
        </w:numPr>
      </w:pPr>
      <w:r>
        <w:t xml:space="preserve"> </w:t>
      </w:r>
      <w:r w:rsidR="005F661E">
        <w:t>[Text]</w:t>
      </w:r>
    </w:p>
    <w:p w14:paraId="05BA0FAF" w14:textId="77777777" w:rsidR="007D640B" w:rsidRDefault="005F661E" w:rsidP="007D640B">
      <w:pPr>
        <w:pStyle w:val="SCMTextkrper"/>
        <w:numPr>
          <w:ilvl w:val="0"/>
          <w:numId w:val="9"/>
        </w:numPr>
      </w:pPr>
      <w:r>
        <w:t>[Anhang</w:t>
      </w:r>
      <w:r w:rsidR="007B5348">
        <w:t>: Abbildungen</w:t>
      </w:r>
      <w:r>
        <w:t>]</w:t>
      </w:r>
    </w:p>
    <w:p w14:paraId="4DF86897" w14:textId="77777777" w:rsidR="007B5348" w:rsidRDefault="007B5348" w:rsidP="007B5348">
      <w:pPr>
        <w:pStyle w:val="SCMTextkrper"/>
        <w:numPr>
          <w:ilvl w:val="0"/>
          <w:numId w:val="9"/>
        </w:numPr>
      </w:pPr>
      <w:r>
        <w:t>Literaturverzeichnis</w:t>
      </w:r>
    </w:p>
    <w:p w14:paraId="4DD155A7" w14:textId="77777777" w:rsidR="00685FA0" w:rsidRDefault="00685FA0" w:rsidP="00685FA0">
      <w:pPr>
        <w:pStyle w:val="SCMTextkrper"/>
        <w:numPr>
          <w:ilvl w:val="0"/>
          <w:numId w:val="9"/>
        </w:numPr>
      </w:pPr>
      <w:r>
        <w:t>Abbildungsverzeichnis (</w:t>
      </w:r>
      <w:proofErr w:type="spellStart"/>
      <w:r>
        <w:t>opt</w:t>
      </w:r>
      <w:proofErr w:type="spellEnd"/>
      <w:r>
        <w:t>.)</w:t>
      </w:r>
    </w:p>
    <w:p w14:paraId="72CFB79D" w14:textId="77777777" w:rsidR="00685FA0" w:rsidRDefault="00685FA0" w:rsidP="00685FA0">
      <w:pPr>
        <w:pStyle w:val="SCMTextkrper"/>
        <w:numPr>
          <w:ilvl w:val="0"/>
          <w:numId w:val="9"/>
        </w:numPr>
      </w:pPr>
      <w:r>
        <w:t>Tabellenverzeichnis (</w:t>
      </w:r>
      <w:proofErr w:type="spellStart"/>
      <w:r>
        <w:t>opt</w:t>
      </w:r>
      <w:proofErr w:type="spellEnd"/>
      <w:r>
        <w:t>.)</w:t>
      </w:r>
    </w:p>
    <w:p w14:paraId="463BF81E" w14:textId="5DB8D083" w:rsidR="006F2DE8" w:rsidRDefault="005F661E" w:rsidP="007D640B">
      <w:pPr>
        <w:pStyle w:val="SCMTextkrper"/>
      </w:pPr>
      <w:r>
        <w:t>Als optional gekennzeichnete Verzeichnisse sind nur nach Bedarf zu verwenden.</w:t>
      </w:r>
    </w:p>
    <w:p w14:paraId="6465CCB0" w14:textId="77777777" w:rsidR="00FA326E" w:rsidRDefault="00FA326E" w:rsidP="007D640B">
      <w:pPr>
        <w:pStyle w:val="SCMTextkrper"/>
      </w:pPr>
    </w:p>
    <w:p w14:paraId="289BD1BF" w14:textId="77777777" w:rsidR="00C46D19" w:rsidRDefault="00C46D19" w:rsidP="007D640B">
      <w:pPr>
        <w:pStyle w:val="SCMTextkrper"/>
      </w:pPr>
    </w:p>
    <w:p w14:paraId="05AA5EE9" w14:textId="77777777" w:rsidR="007D640B" w:rsidRDefault="00C02934" w:rsidP="00C02934">
      <w:pPr>
        <w:pStyle w:val="SCMTextkrper"/>
      </w:pPr>
      <w:r>
        <w:t>Abbil</w:t>
      </w:r>
      <w:r w:rsidR="005F661E">
        <w:t>dungs</w:t>
      </w:r>
      <w:r w:rsidR="009C0416" w:rsidRPr="00FA326E">
        <w:fldChar w:fldCharType="begin"/>
      </w:r>
      <w:r w:rsidR="005F661E" w:rsidRPr="00FA326E">
        <w:instrText xml:space="preserve"> </w:instrText>
      </w:r>
      <w:r w:rsidR="000518DD" w:rsidRPr="00FA326E">
        <w:instrText>XE</w:instrText>
      </w:r>
      <w:r w:rsidR="005F661E" w:rsidRPr="00FA326E">
        <w:instrText xml:space="preserve"> "Abbildungsverzeichnis" </w:instrText>
      </w:r>
      <w:r w:rsidR="009C0416" w:rsidRPr="00FA326E">
        <w:fldChar w:fldCharType="end"/>
      </w:r>
      <w:r w:rsidR="005F661E" w:rsidRPr="00FA326E">
        <w:t>- und Tabellenverzeichnis</w:t>
      </w:r>
      <w:r w:rsidRPr="00FA326E">
        <w:t>:</w:t>
      </w:r>
      <w:r w:rsidR="009C0416" w:rsidRPr="00914C86">
        <w:rPr>
          <w:highlight w:val="yellow"/>
        </w:rPr>
        <w:fldChar w:fldCharType="begin"/>
      </w:r>
      <w:r w:rsidR="005F661E" w:rsidRPr="00914C86">
        <w:rPr>
          <w:highlight w:val="yellow"/>
        </w:rPr>
        <w:instrText xml:space="preserve"> </w:instrText>
      </w:r>
      <w:r w:rsidR="000518DD" w:rsidRPr="00914C86">
        <w:rPr>
          <w:highlight w:val="yellow"/>
        </w:rPr>
        <w:instrText>XE</w:instrText>
      </w:r>
      <w:r w:rsidR="005F661E" w:rsidRPr="00914C86">
        <w:rPr>
          <w:highlight w:val="yellow"/>
        </w:rPr>
        <w:instrText xml:space="preserve"> "Tabellenverzeichnis" </w:instrText>
      </w:r>
      <w:r w:rsidR="009C0416" w:rsidRPr="00914C86">
        <w:rPr>
          <w:highlight w:val="yellow"/>
        </w:rPr>
        <w:fldChar w:fldCharType="end"/>
      </w:r>
    </w:p>
    <w:p w14:paraId="7407B31C" w14:textId="16241ED7" w:rsidR="007D640B" w:rsidRDefault="005F661E" w:rsidP="007D640B">
      <w:pPr>
        <w:pStyle w:val="SCMTextkrper"/>
      </w:pPr>
      <w:r>
        <w:lastRenderedPageBreak/>
        <w:t>In die Abbildungs- und Tabellenverzeichnisse sind alle Abbildungen bzw. Tabellen, die im Dokument enthalten sind, aufzunehmen. Sofern keine Abbildungen oder Tabellen enthalten sind, können die entsprechenden Verzeichnisse entfallen.</w:t>
      </w:r>
    </w:p>
    <w:p w14:paraId="666F284A" w14:textId="77777777" w:rsidR="00C02934" w:rsidRPr="006F2DE8" w:rsidRDefault="00C02934" w:rsidP="007D640B">
      <w:pPr>
        <w:pStyle w:val="StyleSCMTextkrperTimesNewRoman"/>
        <w:rPr>
          <w:rFonts w:ascii="Charter" w:hAnsi="Charter"/>
        </w:rPr>
      </w:pPr>
    </w:p>
    <w:p w14:paraId="5169871B" w14:textId="77777777" w:rsidR="00C02934" w:rsidRPr="006F2DE8" w:rsidRDefault="00C02934" w:rsidP="007D640B">
      <w:pPr>
        <w:pStyle w:val="StyleSCMTextkrperTimesNewRoman"/>
        <w:rPr>
          <w:rFonts w:ascii="Charter" w:hAnsi="Charter"/>
        </w:rPr>
      </w:pPr>
      <w:r w:rsidRPr="006F2DE8">
        <w:rPr>
          <w:rFonts w:ascii="Charter" w:hAnsi="Charter"/>
        </w:rPr>
        <w:t>Literaturverzeichnis:</w:t>
      </w:r>
    </w:p>
    <w:p w14:paraId="58710A0C" w14:textId="77777777" w:rsidR="004125AD" w:rsidRPr="006F2DE8" w:rsidRDefault="005F661E" w:rsidP="004125AD">
      <w:pPr>
        <w:pStyle w:val="StyleSCMTextkrperTimesNewRoman"/>
        <w:rPr>
          <w:rFonts w:ascii="Charter" w:hAnsi="Charter"/>
        </w:rPr>
      </w:pPr>
      <w:r w:rsidRPr="006F2DE8">
        <w:rPr>
          <w:rFonts w:ascii="Charter" w:hAnsi="Charter"/>
        </w:rPr>
        <w:t>Im Literaturverzeichnis sind alle im Dokument verwendeten, d. h. zitierten, Quellen in alphabetischer Reihenfolge aufzulisten. Dabei sind jeweils die Namen der Autoren, das Erscheinungsjahr und der Doppelpunkt fett zu formatieren.</w:t>
      </w:r>
    </w:p>
    <w:p w14:paraId="039B5624" w14:textId="77777777" w:rsidR="002A2D3B" w:rsidRDefault="002A2D3B" w:rsidP="002A2D3B">
      <w:pPr>
        <w:pStyle w:val="SCMTextkrper"/>
      </w:pPr>
    </w:p>
    <w:p w14:paraId="79444624" w14:textId="77777777" w:rsidR="002A2D3B" w:rsidRPr="006F2DE8" w:rsidRDefault="002A2D3B" w:rsidP="002A2D3B">
      <w:pPr>
        <w:pStyle w:val="berschrift2"/>
      </w:pPr>
      <w:bookmarkStart w:id="11" w:name="_Toc145340634"/>
      <w:r w:rsidRPr="00386B96">
        <w:t>Zitate</w:t>
      </w:r>
      <w:bookmarkEnd w:id="11"/>
      <w:r w:rsidR="009C0416" w:rsidRPr="006F2DE8">
        <w:fldChar w:fldCharType="begin"/>
      </w:r>
      <w:r w:rsidRPr="006F2DE8">
        <w:instrText xml:space="preserve"> </w:instrText>
      </w:r>
      <w:r w:rsidR="000518DD">
        <w:instrText>XE</w:instrText>
      </w:r>
      <w:r w:rsidRPr="006F2DE8">
        <w:instrText xml:space="preserve"> "Zitate" </w:instrText>
      </w:r>
      <w:r w:rsidR="009C0416" w:rsidRPr="006F2DE8">
        <w:fldChar w:fldCharType="end"/>
      </w:r>
    </w:p>
    <w:p w14:paraId="4B43D394" w14:textId="77777777" w:rsidR="002A2D3B" w:rsidRPr="00BE05E4" w:rsidRDefault="002A2D3B" w:rsidP="002A2D3B">
      <w:pPr>
        <w:pStyle w:val="SCMTextkrper"/>
      </w:pPr>
      <w:r w:rsidRPr="0017100C">
        <w:rPr>
          <w:szCs w:val="22"/>
        </w:rPr>
        <w:t>Direkte Zitate werden immer durch Anführungsstriche kenntlich gemacht. Längere Zitate (ab drei Zeilen) werden vom Haupttext abgesetzt, sie können eingerückt werden oder die Schrift des Zitats ist 2 Punkt kleiner und einzeilig</w:t>
      </w:r>
      <w:r>
        <w:rPr>
          <w:szCs w:val="22"/>
        </w:rPr>
        <w:t xml:space="preserve">. Grundsätzlich ist darauf zu achten, dass die Zitierweisen einheitlich sind. </w:t>
      </w:r>
      <w:r>
        <w:t>Weitere Details entnehmen Sie dem Leitfaden „Grundlagen zum Schreiben von wissenschaftlichen Arbeiten“ (Prof. Dr. Alexandra Karentzos) unter Punkt A 8 und 10.</w:t>
      </w:r>
    </w:p>
    <w:p w14:paraId="0418C264" w14:textId="77777777" w:rsidR="004125AD" w:rsidRDefault="004125AD" w:rsidP="004125AD">
      <w:pPr>
        <w:pStyle w:val="StyleSCMTextkrperTimesNewRoman"/>
      </w:pPr>
    </w:p>
    <w:p w14:paraId="44E61FD7" w14:textId="77777777" w:rsidR="004125AD" w:rsidRDefault="004125AD" w:rsidP="004125AD">
      <w:pPr>
        <w:pStyle w:val="berschrift2"/>
      </w:pPr>
      <w:bookmarkStart w:id="12" w:name="_Toc145340635"/>
      <w:r>
        <w:t>Abbildungen</w:t>
      </w:r>
      <w:bookmarkEnd w:id="12"/>
    </w:p>
    <w:p w14:paraId="4B6046B5" w14:textId="2A380251" w:rsidR="004125AD" w:rsidRDefault="004125AD" w:rsidP="004125AD">
      <w:pPr>
        <w:pStyle w:val="SCMTextkrper"/>
      </w:pPr>
      <w:r>
        <w:t xml:space="preserve">Fügen Sie der Arbeit unbedingt Abbildungen bei und überprüfen Sie deren Qualität. </w:t>
      </w:r>
      <w:r w:rsidR="002A2D3B">
        <w:t>Abbildungen sollten generell linksbündig in das Dokument e</w:t>
      </w:r>
      <w:r w:rsidR="007B5348">
        <w:t>ingefügt werden. Die Abbildungs</w:t>
      </w:r>
      <w:r w:rsidR="002A2D3B">
        <w:t>beschriftung steht dabei unter der Abbildung und ist ebenfalls linksbündig auszurichten.</w:t>
      </w:r>
    </w:p>
    <w:p w14:paraId="47857228" w14:textId="77777777" w:rsidR="007B5348" w:rsidRDefault="007B5348" w:rsidP="004125AD">
      <w:pPr>
        <w:pStyle w:val="SCMTextkrper"/>
      </w:pPr>
    </w:p>
    <w:p w14:paraId="657951A7" w14:textId="77777777" w:rsidR="007B5348" w:rsidRDefault="007B5348" w:rsidP="004125AD">
      <w:pPr>
        <w:pStyle w:val="SCMTextkrper"/>
      </w:pPr>
    </w:p>
    <w:p w14:paraId="7C385024" w14:textId="77777777" w:rsidR="00FA326E" w:rsidRDefault="00FA326E" w:rsidP="004125AD">
      <w:pPr>
        <w:pStyle w:val="SCMTextkrper"/>
      </w:pPr>
    </w:p>
    <w:p w14:paraId="7547D147" w14:textId="77777777" w:rsidR="00FA326E" w:rsidRDefault="00FA326E" w:rsidP="004125AD">
      <w:pPr>
        <w:pStyle w:val="SCMTextkrper"/>
      </w:pPr>
    </w:p>
    <w:p w14:paraId="044BE306" w14:textId="77777777" w:rsidR="00FA326E" w:rsidRDefault="00FA326E" w:rsidP="004125AD">
      <w:pPr>
        <w:pStyle w:val="SCMTextkrper"/>
      </w:pPr>
    </w:p>
    <w:p w14:paraId="7A3E6DCC" w14:textId="77777777" w:rsidR="002A2D3B" w:rsidRDefault="002A2D3B" w:rsidP="004125AD">
      <w:pPr>
        <w:pStyle w:val="SCMTextkrper"/>
      </w:pPr>
      <w:r>
        <w:t>Bsp.:</w:t>
      </w:r>
    </w:p>
    <w:p w14:paraId="48072E29" w14:textId="77777777" w:rsidR="00C56165" w:rsidRDefault="00221C0A" w:rsidP="00C56165">
      <w:pPr>
        <w:pStyle w:val="SCMTextkrper"/>
        <w:keepNext/>
      </w:pPr>
      <w:r>
        <w:rPr>
          <w:noProof/>
        </w:rPr>
        <w:lastRenderedPageBreak/>
        <w:drawing>
          <wp:inline distT="0" distB="0" distL="0" distR="0" wp14:anchorId="5834805B" wp14:editId="4968B338">
            <wp:extent cx="4320840" cy="3060000"/>
            <wp:effectExtent l="0" t="0" r="0" b="1270"/>
            <wp:docPr id="3"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0840" cy="3060000"/>
                    </a:xfrm>
                    <a:prstGeom prst="rect">
                      <a:avLst/>
                    </a:prstGeom>
                    <a:noFill/>
                    <a:ln>
                      <a:noFill/>
                    </a:ln>
                  </pic:spPr>
                </pic:pic>
              </a:graphicData>
            </a:graphic>
          </wp:inline>
        </w:drawing>
      </w:r>
    </w:p>
    <w:p w14:paraId="5682A8E5" w14:textId="77777777" w:rsidR="00C56165" w:rsidRDefault="00C56165" w:rsidP="00C56165">
      <w:pPr>
        <w:pStyle w:val="Beschriftung"/>
        <w:jc w:val="both"/>
      </w:pPr>
      <w:bookmarkStart w:id="13" w:name="_Toc336514488"/>
      <w:r w:rsidRPr="006F2DE8">
        <w:rPr>
          <w:b/>
        </w:rPr>
        <w:t xml:space="preserve">Abbildung </w:t>
      </w:r>
      <w:r w:rsidR="009C0416" w:rsidRPr="006F2DE8">
        <w:rPr>
          <w:b/>
        </w:rPr>
        <w:fldChar w:fldCharType="begin"/>
      </w:r>
      <w:r w:rsidR="00E621C8" w:rsidRPr="006F2DE8">
        <w:rPr>
          <w:b/>
        </w:rPr>
        <w:instrText xml:space="preserve"> </w:instrText>
      </w:r>
      <w:r w:rsidR="000518DD">
        <w:rPr>
          <w:b/>
        </w:rPr>
        <w:instrText>SEQ</w:instrText>
      </w:r>
      <w:r w:rsidR="00E621C8" w:rsidRPr="006F2DE8">
        <w:rPr>
          <w:b/>
        </w:rPr>
        <w:instrText xml:space="preserve"> Abbildung \* ARABIC </w:instrText>
      </w:r>
      <w:r w:rsidR="009C0416" w:rsidRPr="006F2DE8">
        <w:rPr>
          <w:b/>
        </w:rPr>
        <w:fldChar w:fldCharType="separate"/>
      </w:r>
      <w:r w:rsidR="004D4951">
        <w:rPr>
          <w:b/>
          <w:noProof/>
        </w:rPr>
        <w:t>1</w:t>
      </w:r>
      <w:r w:rsidR="009C0416" w:rsidRPr="006F2DE8">
        <w:rPr>
          <w:b/>
          <w:noProof/>
        </w:rPr>
        <w:fldChar w:fldCharType="end"/>
      </w:r>
      <w:r>
        <w:t xml:space="preserve"> </w:t>
      </w:r>
      <w:r w:rsidRPr="00C273D4">
        <w:t>Peter Paul Rubens: Das Urteil des Paris, 163</w:t>
      </w:r>
      <w:r>
        <w:t xml:space="preserve">6, Öl auf Holz, 145 x 194 cm, </w:t>
      </w:r>
      <w:proofErr w:type="gramStart"/>
      <w:r w:rsidRPr="00C273D4">
        <w:t>National Gallery</w:t>
      </w:r>
      <w:bookmarkEnd w:id="13"/>
      <w:proofErr w:type="gramEnd"/>
      <w:r w:rsidR="007B5348">
        <w:t>, London</w:t>
      </w:r>
    </w:p>
    <w:p w14:paraId="6D963666" w14:textId="77777777" w:rsidR="002A2D3B" w:rsidRDefault="002A2D3B" w:rsidP="004125AD">
      <w:pPr>
        <w:pStyle w:val="SCMTextkrper"/>
      </w:pPr>
    </w:p>
    <w:p w14:paraId="36B1E5C2" w14:textId="77777777" w:rsidR="002A2D3B" w:rsidRDefault="002A2D3B" w:rsidP="004125AD">
      <w:pPr>
        <w:pStyle w:val="SCMTextkrper"/>
      </w:pPr>
      <w:r>
        <w:t>Weitere Details entnehmen Sie dem Leitfaden „Grundlagen zum Schreiben von wissenschaftlichen Arbeiten“ (Prof. Dr. Alexandra Karentzos) unter Punkt A 7.</w:t>
      </w:r>
    </w:p>
    <w:p w14:paraId="61C8234F" w14:textId="77777777" w:rsidR="00103703" w:rsidRDefault="00103703" w:rsidP="004125AD">
      <w:pPr>
        <w:pStyle w:val="SCMTextkrper"/>
      </w:pPr>
    </w:p>
    <w:p w14:paraId="55FF73C0" w14:textId="77777777" w:rsidR="00103703" w:rsidRDefault="00103703" w:rsidP="00103703">
      <w:pPr>
        <w:pStyle w:val="berschrift2"/>
      </w:pPr>
      <w:bookmarkStart w:id="14" w:name="_Toc145340636"/>
      <w:r>
        <w:t>Tabellen</w:t>
      </w:r>
      <w:bookmarkEnd w:id="14"/>
      <w:r w:rsidR="009C0416">
        <w:fldChar w:fldCharType="begin"/>
      </w:r>
      <w:r>
        <w:instrText xml:space="preserve"> </w:instrText>
      </w:r>
      <w:r w:rsidR="000518DD">
        <w:instrText>XE</w:instrText>
      </w:r>
      <w:r>
        <w:instrText xml:space="preserve"> "</w:instrText>
      </w:r>
      <w:r w:rsidRPr="00523683">
        <w:instrText>Tabellen</w:instrText>
      </w:r>
      <w:r>
        <w:instrText xml:space="preserve">" </w:instrText>
      </w:r>
      <w:r w:rsidR="009C0416">
        <w:fldChar w:fldCharType="end"/>
      </w:r>
    </w:p>
    <w:p w14:paraId="440875BA" w14:textId="77777777" w:rsidR="00103703" w:rsidRDefault="00103703" w:rsidP="00103703">
      <w:pPr>
        <w:pStyle w:val="SCMTextkrper"/>
      </w:pPr>
      <w:r>
        <w:t>Tabellen sollten generell linksbündig in das Dokument eingefügt werden. Die Tabellenbeschriftung steht dabei über der Tabelle und ist ebenfalls linksbündig auszurichten. Tabellen werden von einer Leerzeile gefolgt, um den Abstand zum nachfolgenden Text zu wahren.</w:t>
      </w:r>
      <w:r w:rsidRPr="00103703">
        <w:t xml:space="preserve"> </w:t>
      </w:r>
      <w:r>
        <w:t>Die Formatierung der Tabelle (Linien, farbliche Hinterlegungen, etc.), bleibt dem Verfasser überlassen.</w:t>
      </w:r>
    </w:p>
    <w:p w14:paraId="13992668" w14:textId="77777777" w:rsidR="00103703" w:rsidRDefault="00103703" w:rsidP="00103703">
      <w:pPr>
        <w:pStyle w:val="SCMTextkrper"/>
      </w:pPr>
      <w:r>
        <w:t>Beispiel:</w:t>
      </w:r>
    </w:p>
    <w:p w14:paraId="75632258" w14:textId="77777777" w:rsidR="00103703" w:rsidRDefault="00103703" w:rsidP="00103703">
      <w:pPr>
        <w:pStyle w:val="Beschriftung"/>
        <w:keepNext/>
      </w:pPr>
      <w:bookmarkStart w:id="15" w:name="_Toc202254027"/>
      <w:r>
        <w:t xml:space="preserve">Tabelle </w:t>
      </w:r>
      <w:r w:rsidR="009C0416">
        <w:fldChar w:fldCharType="begin"/>
      </w:r>
      <w:r w:rsidR="009C0416">
        <w:instrText xml:space="preserve"> </w:instrText>
      </w:r>
      <w:r w:rsidR="000518DD">
        <w:instrText>SEQ</w:instrText>
      </w:r>
      <w:r w:rsidR="009C0416">
        <w:instrText xml:space="preserve"> Tabelle \* ARABIC </w:instrText>
      </w:r>
      <w:r w:rsidR="009C0416">
        <w:fldChar w:fldCharType="separate"/>
      </w:r>
      <w:r w:rsidR="004D4951">
        <w:rPr>
          <w:noProof/>
        </w:rPr>
        <w:t>1</w:t>
      </w:r>
      <w:r w:rsidR="009C0416">
        <w:fldChar w:fldCharType="end"/>
      </w:r>
      <w:r>
        <w:t xml:space="preserve">: </w:t>
      </w:r>
      <w:r w:rsidRPr="00FB05A3">
        <w:t>Beispiel</w:t>
      </w:r>
      <w:r>
        <w:t>tabelle</w:t>
      </w:r>
      <w:bookmarkEnd w:id="15"/>
    </w:p>
    <w:p w14:paraId="77297D81" w14:textId="77777777" w:rsidR="00103703" w:rsidRPr="008E5C11" w:rsidRDefault="00103703" w:rsidP="00103703">
      <w:pPr>
        <w:pStyle w:val="SCMTextkrper"/>
        <w:rPr>
          <w:sz w:val="2"/>
          <w:szCs w:val="2"/>
        </w:rPr>
      </w:pPr>
    </w:p>
    <w:tbl>
      <w:tblPr>
        <w:tblW w:w="0" w:type="auto"/>
        <w:tblBorders>
          <w:insideV w:val="single" w:sz="4" w:space="0" w:color="auto"/>
        </w:tblBorders>
        <w:tblLook w:val="04A0" w:firstRow="1" w:lastRow="0" w:firstColumn="1" w:lastColumn="0" w:noHBand="0" w:noVBand="1"/>
      </w:tblPr>
      <w:tblGrid>
        <w:gridCol w:w="2267"/>
        <w:gridCol w:w="2268"/>
        <w:gridCol w:w="2268"/>
        <w:gridCol w:w="2268"/>
      </w:tblGrid>
      <w:tr w:rsidR="00103703" w14:paraId="0B3D037F" w14:textId="77777777" w:rsidTr="00A77AD2">
        <w:trPr>
          <w:trHeight w:val="323"/>
        </w:trPr>
        <w:tc>
          <w:tcPr>
            <w:tcW w:w="2302" w:type="dxa"/>
            <w:vAlign w:val="center"/>
          </w:tcPr>
          <w:p w14:paraId="0DC0C1AA" w14:textId="77777777" w:rsidR="00103703" w:rsidRDefault="00103703" w:rsidP="00A77AD2">
            <w:pPr>
              <w:pStyle w:val="SCMTextkrper"/>
              <w:jc w:val="center"/>
            </w:pPr>
            <w:r>
              <w:t>Spalte 1</w:t>
            </w:r>
          </w:p>
        </w:tc>
        <w:tc>
          <w:tcPr>
            <w:tcW w:w="2303" w:type="dxa"/>
            <w:vAlign w:val="center"/>
          </w:tcPr>
          <w:p w14:paraId="36D25DB7" w14:textId="77777777" w:rsidR="00103703" w:rsidRDefault="00103703" w:rsidP="00A77AD2">
            <w:pPr>
              <w:pStyle w:val="SCMTextkrper"/>
              <w:jc w:val="center"/>
            </w:pPr>
            <w:r>
              <w:t>Spalte 2</w:t>
            </w:r>
          </w:p>
        </w:tc>
        <w:tc>
          <w:tcPr>
            <w:tcW w:w="2303" w:type="dxa"/>
            <w:vAlign w:val="center"/>
          </w:tcPr>
          <w:p w14:paraId="3F620FD8" w14:textId="77777777" w:rsidR="00103703" w:rsidRDefault="00103703" w:rsidP="00A77AD2">
            <w:pPr>
              <w:pStyle w:val="SCMTextkrper"/>
              <w:jc w:val="center"/>
            </w:pPr>
            <w:r>
              <w:t>Spalte 3</w:t>
            </w:r>
          </w:p>
        </w:tc>
        <w:tc>
          <w:tcPr>
            <w:tcW w:w="2303" w:type="dxa"/>
            <w:vAlign w:val="center"/>
          </w:tcPr>
          <w:p w14:paraId="3006AD8F" w14:textId="77777777" w:rsidR="00103703" w:rsidRDefault="00103703" w:rsidP="00A77AD2">
            <w:pPr>
              <w:pStyle w:val="SCMTextkrper"/>
              <w:jc w:val="center"/>
            </w:pPr>
            <w:r>
              <w:t>Spalte 4</w:t>
            </w:r>
          </w:p>
        </w:tc>
      </w:tr>
      <w:tr w:rsidR="00103703" w14:paraId="28237799" w14:textId="77777777" w:rsidTr="00A77AD2">
        <w:tc>
          <w:tcPr>
            <w:tcW w:w="2302" w:type="dxa"/>
            <w:vAlign w:val="center"/>
          </w:tcPr>
          <w:p w14:paraId="3EBBC99F" w14:textId="77777777" w:rsidR="00103703" w:rsidRDefault="00103703" w:rsidP="00A77AD2">
            <w:pPr>
              <w:pStyle w:val="SCMTextkrper"/>
              <w:jc w:val="center"/>
            </w:pPr>
            <w:r>
              <w:t>Zeile 1</w:t>
            </w:r>
          </w:p>
        </w:tc>
        <w:tc>
          <w:tcPr>
            <w:tcW w:w="2303" w:type="dxa"/>
            <w:vAlign w:val="center"/>
          </w:tcPr>
          <w:p w14:paraId="4532B23A" w14:textId="77777777" w:rsidR="00103703" w:rsidRDefault="00103703" w:rsidP="00A77AD2">
            <w:pPr>
              <w:pStyle w:val="SCMTextkrper"/>
              <w:jc w:val="center"/>
            </w:pPr>
            <w:r>
              <w:t>Zeile 1</w:t>
            </w:r>
          </w:p>
        </w:tc>
        <w:tc>
          <w:tcPr>
            <w:tcW w:w="2303" w:type="dxa"/>
            <w:vAlign w:val="center"/>
          </w:tcPr>
          <w:p w14:paraId="44EC3044" w14:textId="77777777" w:rsidR="00103703" w:rsidRDefault="00103703" w:rsidP="00A77AD2">
            <w:pPr>
              <w:pStyle w:val="SCMTextkrper"/>
              <w:jc w:val="center"/>
            </w:pPr>
            <w:r>
              <w:t>Zeile 1</w:t>
            </w:r>
          </w:p>
        </w:tc>
        <w:tc>
          <w:tcPr>
            <w:tcW w:w="2303" w:type="dxa"/>
            <w:vAlign w:val="center"/>
          </w:tcPr>
          <w:p w14:paraId="34046856" w14:textId="77777777" w:rsidR="00103703" w:rsidRDefault="00103703" w:rsidP="00A77AD2">
            <w:pPr>
              <w:pStyle w:val="SCMTextkrper"/>
              <w:jc w:val="center"/>
            </w:pPr>
            <w:r>
              <w:t>Zeile 1</w:t>
            </w:r>
          </w:p>
        </w:tc>
      </w:tr>
    </w:tbl>
    <w:p w14:paraId="73AFDF94" w14:textId="77777777" w:rsidR="00103703" w:rsidRPr="008E5C11" w:rsidRDefault="00103703" w:rsidP="00103703">
      <w:pPr>
        <w:pStyle w:val="SCMTextkrper"/>
        <w:rPr>
          <w:sz w:val="2"/>
          <w:szCs w:val="2"/>
        </w:rPr>
      </w:pPr>
    </w:p>
    <w:p w14:paraId="3D21170B" w14:textId="77777777" w:rsidR="002A2D3B" w:rsidRDefault="002A2D3B" w:rsidP="004125AD">
      <w:pPr>
        <w:pStyle w:val="SCMTextkrper"/>
      </w:pPr>
    </w:p>
    <w:p w14:paraId="397DD897" w14:textId="77777777" w:rsidR="007D640B" w:rsidRPr="00074A13" w:rsidRDefault="005F661E" w:rsidP="007D640B">
      <w:pPr>
        <w:pStyle w:val="berschrift2"/>
      </w:pPr>
      <w:bookmarkStart w:id="16" w:name="_Toc145340637"/>
      <w:r w:rsidRPr="00074A13">
        <w:lastRenderedPageBreak/>
        <w:t>Fußnoten</w:t>
      </w:r>
      <w:bookmarkEnd w:id="16"/>
      <w:r w:rsidR="009C0416">
        <w:fldChar w:fldCharType="begin"/>
      </w:r>
      <w:r>
        <w:instrText xml:space="preserve"> </w:instrText>
      </w:r>
      <w:r w:rsidR="000518DD">
        <w:instrText>XE</w:instrText>
      </w:r>
      <w:r>
        <w:instrText xml:space="preserve"> "</w:instrText>
      </w:r>
      <w:r w:rsidRPr="00523683">
        <w:instrText>Fußnoten</w:instrText>
      </w:r>
      <w:r>
        <w:instrText xml:space="preserve">" </w:instrText>
      </w:r>
      <w:r w:rsidR="009C0416">
        <w:fldChar w:fldCharType="end"/>
      </w:r>
    </w:p>
    <w:p w14:paraId="2BEAD94C" w14:textId="30838F39" w:rsidR="007D640B" w:rsidRPr="006F2DE8" w:rsidRDefault="005F661E" w:rsidP="007D640B">
      <w:pPr>
        <w:pStyle w:val="SCMTextkrper"/>
      </w:pPr>
      <w:r w:rsidRPr="006F2DE8">
        <w:t>Die Verwendung von Fußnoten ist Endnoten vorzuziehen. Fußnoten können Querverweise, Quellenangaben oder sonstige weiterführende Informationen enthalten. Formatierung</w:t>
      </w:r>
      <w:r w:rsidR="002A2D3B" w:rsidRPr="006F2DE8">
        <w:t>:</w:t>
      </w:r>
      <w:r w:rsidRPr="006F2DE8">
        <w:t xml:space="preserve"> Charter 9pt</w:t>
      </w:r>
      <w:r w:rsidR="008E7994">
        <w:t>.</w:t>
      </w:r>
    </w:p>
    <w:p w14:paraId="6B9EF42D" w14:textId="77777777" w:rsidR="007D640B" w:rsidRDefault="007D640B" w:rsidP="007D640B">
      <w:pPr>
        <w:pStyle w:val="SCMTextkrper"/>
      </w:pPr>
    </w:p>
    <w:p w14:paraId="4C0A4BB2" w14:textId="77777777" w:rsidR="00103703" w:rsidRDefault="00103703" w:rsidP="00103703">
      <w:pPr>
        <w:pStyle w:val="berschrift1"/>
        <w:rPr>
          <w:lang w:val="en-GB"/>
        </w:rPr>
      </w:pPr>
      <w:bookmarkStart w:id="17" w:name="_Toc145340638"/>
      <w:proofErr w:type="spellStart"/>
      <w:r>
        <w:rPr>
          <w:lang w:val="en-GB"/>
        </w:rPr>
        <w:t>Blindtext</w:t>
      </w:r>
      <w:proofErr w:type="spellEnd"/>
      <w:r>
        <w:rPr>
          <w:lang w:val="en-GB"/>
        </w:rPr>
        <w:t xml:space="preserve"> </w:t>
      </w:r>
      <w:proofErr w:type="spellStart"/>
      <w:r>
        <w:rPr>
          <w:lang w:val="en-GB"/>
        </w:rPr>
        <w:t>als</w:t>
      </w:r>
      <w:proofErr w:type="spellEnd"/>
      <w:r>
        <w:rPr>
          <w:lang w:val="en-GB"/>
        </w:rPr>
        <w:t xml:space="preserve"> Layout-</w:t>
      </w:r>
      <w:proofErr w:type="spellStart"/>
      <w:r>
        <w:rPr>
          <w:lang w:val="en-GB"/>
        </w:rPr>
        <w:t>Beispiel</w:t>
      </w:r>
      <w:bookmarkEnd w:id="17"/>
      <w:proofErr w:type="spellEnd"/>
    </w:p>
    <w:p w14:paraId="4206D47D" w14:textId="77777777" w:rsidR="00103703" w:rsidRPr="00D8020A" w:rsidRDefault="00103703" w:rsidP="00103703">
      <w:pPr>
        <w:pStyle w:val="SCMTextkrper"/>
        <w:rPr>
          <w:lang w:val="en-GB"/>
        </w:rPr>
      </w:pPr>
      <w:r w:rsidRPr="00D8020A">
        <w:rPr>
          <w:lang w:val="en-GB"/>
        </w:rPr>
        <w:t xml:space="preserve">Lorem ipsum </w:t>
      </w:r>
      <w:proofErr w:type="spellStart"/>
      <w:r w:rsidRPr="00D8020A">
        <w:rPr>
          <w:lang w:val="en-GB"/>
        </w:rPr>
        <w:t>dolor</w:t>
      </w:r>
      <w:proofErr w:type="spellEnd"/>
      <w:r w:rsidRPr="00D8020A">
        <w:rPr>
          <w:lang w:val="en-GB"/>
        </w:rPr>
        <w:t xml:space="preserve"> sit </w:t>
      </w:r>
      <w:proofErr w:type="spellStart"/>
      <w:r w:rsidRPr="00D8020A">
        <w:rPr>
          <w:lang w:val="en-GB"/>
        </w:rPr>
        <w:t>amet</w:t>
      </w:r>
      <w:proofErr w:type="spellEnd"/>
      <w:r w:rsidRPr="00D8020A">
        <w:rPr>
          <w:lang w:val="en-GB"/>
        </w:rPr>
        <w:t xml:space="preserve">, </w:t>
      </w:r>
      <w:proofErr w:type="spellStart"/>
      <w:r w:rsidRPr="00D8020A">
        <w:rPr>
          <w:lang w:val="en-GB"/>
        </w:rPr>
        <w:t>consetetur</w:t>
      </w:r>
      <w:proofErr w:type="spellEnd"/>
      <w:r w:rsidRPr="00D8020A">
        <w:rPr>
          <w:lang w:val="en-GB"/>
        </w:rPr>
        <w:t xml:space="preserve"> </w:t>
      </w:r>
      <w:proofErr w:type="spellStart"/>
      <w:r w:rsidRPr="00D8020A">
        <w:rPr>
          <w:lang w:val="en-GB"/>
        </w:rPr>
        <w:t>sadipscing</w:t>
      </w:r>
      <w:proofErr w:type="spellEnd"/>
      <w:r w:rsidRPr="00D8020A">
        <w:rPr>
          <w:lang w:val="en-GB"/>
        </w:rPr>
        <w:t xml:space="preserve"> </w:t>
      </w:r>
      <w:proofErr w:type="spellStart"/>
      <w:r w:rsidRPr="00D8020A">
        <w:rPr>
          <w:lang w:val="en-GB"/>
        </w:rPr>
        <w:t>elitr</w:t>
      </w:r>
      <w:proofErr w:type="spellEnd"/>
      <w:r w:rsidRPr="00D8020A">
        <w:rPr>
          <w:lang w:val="en-GB"/>
        </w:rPr>
        <w:t xml:space="preserve">, </w:t>
      </w:r>
      <w:proofErr w:type="spellStart"/>
      <w:r w:rsidRPr="00D8020A">
        <w:rPr>
          <w:lang w:val="en-GB"/>
        </w:rPr>
        <w:t>sed</w:t>
      </w:r>
      <w:proofErr w:type="spellEnd"/>
      <w:r w:rsidRPr="00D8020A">
        <w:rPr>
          <w:lang w:val="en-GB"/>
        </w:rPr>
        <w:t xml:space="preserve"> </w:t>
      </w:r>
      <w:proofErr w:type="spellStart"/>
      <w:r w:rsidRPr="00D8020A">
        <w:rPr>
          <w:lang w:val="en-GB"/>
        </w:rPr>
        <w:t>diam</w:t>
      </w:r>
      <w:proofErr w:type="spellEnd"/>
      <w:r w:rsidRPr="00D8020A">
        <w:rPr>
          <w:lang w:val="en-GB"/>
        </w:rPr>
        <w:t xml:space="preserve"> </w:t>
      </w:r>
      <w:proofErr w:type="spellStart"/>
      <w:r w:rsidRPr="00D8020A">
        <w:rPr>
          <w:lang w:val="en-GB"/>
        </w:rPr>
        <w:t>nonumy</w:t>
      </w:r>
      <w:proofErr w:type="spellEnd"/>
      <w:r w:rsidRPr="00D8020A">
        <w:rPr>
          <w:lang w:val="en-GB"/>
        </w:rPr>
        <w:t xml:space="preserve"> </w:t>
      </w:r>
      <w:proofErr w:type="spellStart"/>
      <w:r w:rsidRPr="00D8020A">
        <w:rPr>
          <w:lang w:val="en-GB"/>
        </w:rPr>
        <w:t>eirmod</w:t>
      </w:r>
      <w:proofErr w:type="spellEnd"/>
      <w:r w:rsidRPr="00D8020A">
        <w:rPr>
          <w:lang w:val="en-GB"/>
        </w:rPr>
        <w:t xml:space="preserve"> </w:t>
      </w:r>
      <w:proofErr w:type="spellStart"/>
      <w:r w:rsidRPr="00D8020A">
        <w:rPr>
          <w:lang w:val="en-GB"/>
        </w:rPr>
        <w:t>tempor</w:t>
      </w:r>
      <w:proofErr w:type="spellEnd"/>
      <w:r w:rsidRPr="00D8020A">
        <w:rPr>
          <w:lang w:val="en-GB"/>
        </w:rPr>
        <w:t xml:space="preserve"> </w:t>
      </w:r>
      <w:proofErr w:type="spellStart"/>
      <w:r w:rsidRPr="00D8020A">
        <w:rPr>
          <w:lang w:val="en-GB"/>
        </w:rPr>
        <w:t>invidunt</w:t>
      </w:r>
      <w:proofErr w:type="spellEnd"/>
      <w:r w:rsidRPr="00D8020A">
        <w:rPr>
          <w:lang w:val="en-GB"/>
        </w:rPr>
        <w:t xml:space="preserve"> </w:t>
      </w:r>
      <w:proofErr w:type="spellStart"/>
      <w:r w:rsidRPr="00D8020A">
        <w:rPr>
          <w:lang w:val="en-GB"/>
        </w:rPr>
        <w:t>ut</w:t>
      </w:r>
      <w:proofErr w:type="spellEnd"/>
      <w:r w:rsidRPr="00D8020A">
        <w:rPr>
          <w:lang w:val="en-GB"/>
        </w:rPr>
        <w:t xml:space="preserve"> labore et dolore magna </w:t>
      </w:r>
      <w:proofErr w:type="spellStart"/>
      <w:r w:rsidRPr="00D8020A">
        <w:rPr>
          <w:lang w:val="en-GB"/>
        </w:rPr>
        <w:t>aliquyam</w:t>
      </w:r>
      <w:proofErr w:type="spellEnd"/>
      <w:r w:rsidRPr="00D8020A">
        <w:rPr>
          <w:lang w:val="en-GB"/>
        </w:rPr>
        <w:t xml:space="preserve"> </w:t>
      </w:r>
      <w:proofErr w:type="spellStart"/>
      <w:r w:rsidRPr="00D8020A">
        <w:rPr>
          <w:lang w:val="en-GB"/>
        </w:rPr>
        <w:t>erat</w:t>
      </w:r>
      <w:proofErr w:type="spellEnd"/>
      <w:r w:rsidRPr="00D8020A">
        <w:rPr>
          <w:lang w:val="en-GB"/>
        </w:rPr>
        <w:t xml:space="preserve">, </w:t>
      </w:r>
      <w:proofErr w:type="spellStart"/>
      <w:r w:rsidRPr="00D8020A">
        <w:rPr>
          <w:lang w:val="en-GB"/>
        </w:rPr>
        <w:t>sed</w:t>
      </w:r>
      <w:proofErr w:type="spellEnd"/>
      <w:r w:rsidRPr="00D8020A">
        <w:rPr>
          <w:lang w:val="en-GB"/>
        </w:rPr>
        <w:t xml:space="preserve"> </w:t>
      </w:r>
      <w:proofErr w:type="spellStart"/>
      <w:r w:rsidRPr="00D8020A">
        <w:rPr>
          <w:lang w:val="en-GB"/>
        </w:rPr>
        <w:t>diam</w:t>
      </w:r>
      <w:proofErr w:type="spellEnd"/>
      <w:r w:rsidRPr="00D8020A">
        <w:rPr>
          <w:lang w:val="en-GB"/>
        </w:rPr>
        <w:t xml:space="preserve"> </w:t>
      </w:r>
      <w:proofErr w:type="spellStart"/>
      <w:r w:rsidRPr="00D8020A">
        <w:rPr>
          <w:lang w:val="en-GB"/>
        </w:rPr>
        <w:t>voluptua</w:t>
      </w:r>
      <w:proofErr w:type="spellEnd"/>
      <w:r w:rsidRPr="00D8020A">
        <w:rPr>
          <w:lang w:val="en-GB"/>
        </w:rPr>
        <w:t xml:space="preserve">. </w:t>
      </w:r>
    </w:p>
    <w:p w14:paraId="1B129DAC" w14:textId="77777777" w:rsidR="00103703" w:rsidRDefault="00103703" w:rsidP="00103703">
      <w:pPr>
        <w:pStyle w:val="SCMTextkrper"/>
        <w:rPr>
          <w:lang w:val="en-GB"/>
        </w:rPr>
      </w:pPr>
    </w:p>
    <w:p w14:paraId="3437964B" w14:textId="77777777" w:rsidR="00103703" w:rsidRPr="0065698E" w:rsidRDefault="00103703" w:rsidP="00103703">
      <w:pPr>
        <w:pStyle w:val="berschrift2"/>
      </w:pPr>
      <w:bookmarkStart w:id="18" w:name="_Toc145340639"/>
      <w:r w:rsidRPr="0065698E">
        <w:t>Blindtext</w:t>
      </w:r>
      <w:r>
        <w:t>1</w:t>
      </w:r>
      <w:r w:rsidRPr="0065698E">
        <w:t xml:space="preserve"> Überschrift Ebene </w:t>
      </w:r>
      <w:r>
        <w:t>2</w:t>
      </w:r>
      <w:bookmarkEnd w:id="18"/>
    </w:p>
    <w:p w14:paraId="538D87AC" w14:textId="77777777" w:rsidR="00103703" w:rsidRDefault="00103703" w:rsidP="00103703">
      <w:pPr>
        <w:pStyle w:val="SCMTextkrper"/>
        <w:rPr>
          <w:lang w:val="en-GB"/>
        </w:rPr>
      </w:pPr>
      <w:r w:rsidRPr="00D8020A">
        <w:rPr>
          <w:lang w:val="en-GB"/>
        </w:rPr>
        <w:t xml:space="preserve">At </w:t>
      </w:r>
      <w:proofErr w:type="spellStart"/>
      <w:r w:rsidRPr="00D8020A">
        <w:rPr>
          <w:lang w:val="en-GB"/>
        </w:rPr>
        <w:t>vero</w:t>
      </w:r>
      <w:proofErr w:type="spellEnd"/>
      <w:r w:rsidRPr="00D8020A">
        <w:rPr>
          <w:lang w:val="en-GB"/>
        </w:rPr>
        <w:t xml:space="preserve"> </w:t>
      </w:r>
      <w:proofErr w:type="spellStart"/>
      <w:r w:rsidRPr="00D8020A">
        <w:rPr>
          <w:lang w:val="en-GB"/>
        </w:rPr>
        <w:t>eos</w:t>
      </w:r>
      <w:proofErr w:type="spellEnd"/>
      <w:r w:rsidRPr="00D8020A">
        <w:rPr>
          <w:lang w:val="en-GB"/>
        </w:rPr>
        <w:t xml:space="preserve"> et </w:t>
      </w:r>
      <w:proofErr w:type="spellStart"/>
      <w:r w:rsidRPr="00D8020A">
        <w:rPr>
          <w:lang w:val="en-GB"/>
        </w:rPr>
        <w:t>accusam</w:t>
      </w:r>
      <w:proofErr w:type="spellEnd"/>
      <w:r w:rsidRPr="00D8020A">
        <w:rPr>
          <w:lang w:val="en-GB"/>
        </w:rPr>
        <w:t xml:space="preserve"> et </w:t>
      </w:r>
      <w:proofErr w:type="spellStart"/>
      <w:r w:rsidRPr="00D8020A">
        <w:rPr>
          <w:lang w:val="en-GB"/>
        </w:rPr>
        <w:t>justo</w:t>
      </w:r>
      <w:proofErr w:type="spellEnd"/>
      <w:r w:rsidRPr="00D8020A">
        <w:rPr>
          <w:lang w:val="en-GB"/>
        </w:rPr>
        <w:t xml:space="preserve"> duo </w:t>
      </w:r>
      <w:proofErr w:type="spellStart"/>
      <w:r w:rsidRPr="00D8020A">
        <w:rPr>
          <w:lang w:val="en-GB"/>
        </w:rPr>
        <w:t>dolores</w:t>
      </w:r>
      <w:proofErr w:type="spellEnd"/>
      <w:r w:rsidRPr="00D8020A">
        <w:rPr>
          <w:lang w:val="en-GB"/>
        </w:rPr>
        <w:t xml:space="preserve"> et </w:t>
      </w:r>
      <w:proofErr w:type="spellStart"/>
      <w:r w:rsidRPr="00D8020A">
        <w:rPr>
          <w:lang w:val="en-GB"/>
        </w:rPr>
        <w:t>ea</w:t>
      </w:r>
      <w:proofErr w:type="spellEnd"/>
      <w:r w:rsidRPr="00D8020A">
        <w:rPr>
          <w:lang w:val="en-GB"/>
        </w:rPr>
        <w:t xml:space="preserve"> </w:t>
      </w:r>
      <w:proofErr w:type="spellStart"/>
      <w:r w:rsidRPr="00D8020A">
        <w:rPr>
          <w:lang w:val="en-GB"/>
        </w:rPr>
        <w:t>rebum</w:t>
      </w:r>
      <w:proofErr w:type="spellEnd"/>
      <w:r w:rsidRPr="00D8020A">
        <w:rPr>
          <w:lang w:val="en-GB"/>
        </w:rPr>
        <w:t xml:space="preserve">. Stet </w:t>
      </w:r>
      <w:proofErr w:type="spellStart"/>
      <w:r w:rsidRPr="00D8020A">
        <w:rPr>
          <w:lang w:val="en-GB"/>
        </w:rPr>
        <w:t>clita</w:t>
      </w:r>
      <w:proofErr w:type="spellEnd"/>
      <w:r w:rsidRPr="00D8020A">
        <w:rPr>
          <w:lang w:val="en-GB"/>
        </w:rPr>
        <w:t xml:space="preserve"> </w:t>
      </w:r>
      <w:proofErr w:type="spellStart"/>
      <w:r w:rsidRPr="00D8020A">
        <w:rPr>
          <w:lang w:val="en-GB"/>
        </w:rPr>
        <w:t>kasd</w:t>
      </w:r>
      <w:proofErr w:type="spellEnd"/>
      <w:r w:rsidRPr="00D8020A">
        <w:rPr>
          <w:lang w:val="en-GB"/>
        </w:rPr>
        <w:t xml:space="preserve"> </w:t>
      </w:r>
      <w:proofErr w:type="spellStart"/>
      <w:r w:rsidRPr="00D8020A">
        <w:rPr>
          <w:lang w:val="en-GB"/>
        </w:rPr>
        <w:t>gubergren</w:t>
      </w:r>
      <w:proofErr w:type="spellEnd"/>
      <w:r w:rsidRPr="00D8020A">
        <w:rPr>
          <w:lang w:val="en-GB"/>
        </w:rPr>
        <w:t xml:space="preserve">, no sea </w:t>
      </w:r>
      <w:proofErr w:type="spellStart"/>
      <w:r w:rsidRPr="00D8020A">
        <w:rPr>
          <w:lang w:val="en-GB"/>
        </w:rPr>
        <w:t>takimata</w:t>
      </w:r>
      <w:proofErr w:type="spellEnd"/>
      <w:r w:rsidRPr="00D8020A">
        <w:rPr>
          <w:lang w:val="en-GB"/>
        </w:rPr>
        <w:t xml:space="preserve"> </w:t>
      </w:r>
      <w:proofErr w:type="spellStart"/>
      <w:r w:rsidRPr="00D8020A">
        <w:rPr>
          <w:lang w:val="en-GB"/>
        </w:rPr>
        <w:t>sanctus</w:t>
      </w:r>
      <w:proofErr w:type="spellEnd"/>
      <w:r w:rsidRPr="00D8020A">
        <w:rPr>
          <w:lang w:val="en-GB"/>
        </w:rPr>
        <w:t xml:space="preserve"> </w:t>
      </w:r>
      <w:proofErr w:type="spellStart"/>
      <w:r>
        <w:rPr>
          <w:lang w:val="en-GB"/>
        </w:rPr>
        <w:t>est</w:t>
      </w:r>
      <w:proofErr w:type="spellEnd"/>
      <w:r>
        <w:rPr>
          <w:lang w:val="en-GB"/>
        </w:rPr>
        <w:t xml:space="preserve"> Lorem ipsum </w:t>
      </w:r>
      <w:proofErr w:type="spellStart"/>
      <w:r>
        <w:rPr>
          <w:lang w:val="en-GB"/>
        </w:rPr>
        <w:t>dolor</w:t>
      </w:r>
      <w:proofErr w:type="spellEnd"/>
      <w:r>
        <w:rPr>
          <w:lang w:val="en-GB"/>
        </w:rPr>
        <w:t xml:space="preserve"> </w:t>
      </w:r>
      <w:proofErr w:type="gramStart"/>
      <w:r>
        <w:rPr>
          <w:lang w:val="en-GB"/>
        </w:rPr>
        <w:t>sit</w:t>
      </w:r>
      <w:proofErr w:type="gramEnd"/>
      <w:r>
        <w:rPr>
          <w:lang w:val="en-GB"/>
        </w:rPr>
        <w:t xml:space="preserve"> </w:t>
      </w:r>
      <w:proofErr w:type="spellStart"/>
      <w:r>
        <w:rPr>
          <w:lang w:val="en-GB"/>
        </w:rPr>
        <w:t>ame</w:t>
      </w:r>
      <w:proofErr w:type="spellEnd"/>
      <w:r>
        <w:rPr>
          <w:lang w:val="en-GB"/>
        </w:rPr>
        <w:t>.</w:t>
      </w:r>
    </w:p>
    <w:p w14:paraId="779AB5CF" w14:textId="77777777" w:rsidR="00103703" w:rsidRDefault="00103703" w:rsidP="00103703">
      <w:pPr>
        <w:pStyle w:val="SCMTextkrper"/>
        <w:rPr>
          <w:lang w:val="en-GB"/>
        </w:rPr>
      </w:pPr>
    </w:p>
    <w:p w14:paraId="053DCEB9" w14:textId="77777777" w:rsidR="00103703" w:rsidRPr="0065698E" w:rsidRDefault="00103703" w:rsidP="00103703">
      <w:pPr>
        <w:pStyle w:val="berschrift2"/>
      </w:pPr>
      <w:bookmarkStart w:id="19" w:name="_Toc145340640"/>
      <w:r w:rsidRPr="0065698E">
        <w:t>Blindtext</w:t>
      </w:r>
      <w:r>
        <w:t>2</w:t>
      </w:r>
      <w:r w:rsidRPr="0065698E">
        <w:t xml:space="preserve"> Überschrift Ebene </w:t>
      </w:r>
      <w:r>
        <w:t>2</w:t>
      </w:r>
      <w:bookmarkEnd w:id="19"/>
    </w:p>
    <w:p w14:paraId="2F3040E3" w14:textId="4CEF1848" w:rsidR="00103703" w:rsidRDefault="00103703" w:rsidP="00103703">
      <w:pPr>
        <w:pStyle w:val="SCMTextkrper"/>
        <w:rPr>
          <w:lang w:val="en-GB"/>
        </w:rPr>
      </w:pPr>
      <w:r w:rsidRPr="00D8020A">
        <w:rPr>
          <w:lang w:val="en-GB"/>
        </w:rPr>
        <w:t xml:space="preserve">Lorem ipsum </w:t>
      </w:r>
      <w:proofErr w:type="spellStart"/>
      <w:r w:rsidRPr="00D8020A">
        <w:rPr>
          <w:lang w:val="en-GB"/>
        </w:rPr>
        <w:t>dolor</w:t>
      </w:r>
      <w:proofErr w:type="spellEnd"/>
      <w:r w:rsidRPr="00D8020A">
        <w:rPr>
          <w:lang w:val="en-GB"/>
        </w:rPr>
        <w:t xml:space="preserve"> sit </w:t>
      </w:r>
      <w:proofErr w:type="spellStart"/>
      <w:r w:rsidRPr="00D8020A">
        <w:rPr>
          <w:lang w:val="en-GB"/>
        </w:rPr>
        <w:t>amet</w:t>
      </w:r>
      <w:proofErr w:type="spellEnd"/>
      <w:r w:rsidRPr="00D8020A">
        <w:rPr>
          <w:lang w:val="en-GB"/>
        </w:rPr>
        <w:t xml:space="preserve">, </w:t>
      </w:r>
      <w:proofErr w:type="spellStart"/>
      <w:r w:rsidRPr="00D8020A">
        <w:rPr>
          <w:lang w:val="en-GB"/>
        </w:rPr>
        <w:t>consetetur</w:t>
      </w:r>
      <w:proofErr w:type="spellEnd"/>
      <w:r w:rsidRPr="00D8020A">
        <w:rPr>
          <w:lang w:val="en-GB"/>
        </w:rPr>
        <w:t xml:space="preserve"> </w:t>
      </w:r>
      <w:proofErr w:type="spellStart"/>
      <w:r w:rsidRPr="00D8020A">
        <w:rPr>
          <w:lang w:val="en-GB"/>
        </w:rPr>
        <w:t>sadipscing</w:t>
      </w:r>
      <w:proofErr w:type="spellEnd"/>
      <w:r w:rsidRPr="00D8020A">
        <w:rPr>
          <w:lang w:val="en-GB"/>
        </w:rPr>
        <w:t xml:space="preserve"> </w:t>
      </w:r>
      <w:proofErr w:type="spellStart"/>
      <w:r w:rsidRPr="00D8020A">
        <w:rPr>
          <w:lang w:val="en-GB"/>
        </w:rPr>
        <w:t>elitr</w:t>
      </w:r>
      <w:proofErr w:type="spellEnd"/>
      <w:r w:rsidRPr="00D8020A">
        <w:rPr>
          <w:lang w:val="en-GB"/>
        </w:rPr>
        <w:t xml:space="preserve">, </w:t>
      </w:r>
      <w:proofErr w:type="spellStart"/>
      <w:r w:rsidRPr="00D8020A">
        <w:rPr>
          <w:lang w:val="en-GB"/>
        </w:rPr>
        <w:t>sed</w:t>
      </w:r>
      <w:proofErr w:type="spellEnd"/>
      <w:r w:rsidRPr="00D8020A">
        <w:rPr>
          <w:lang w:val="en-GB"/>
        </w:rPr>
        <w:t xml:space="preserve"> </w:t>
      </w:r>
      <w:proofErr w:type="spellStart"/>
      <w:r w:rsidRPr="00D8020A">
        <w:rPr>
          <w:lang w:val="en-GB"/>
        </w:rPr>
        <w:t>diam</w:t>
      </w:r>
      <w:proofErr w:type="spellEnd"/>
      <w:r w:rsidRPr="00D8020A">
        <w:rPr>
          <w:lang w:val="en-GB"/>
        </w:rPr>
        <w:t xml:space="preserve"> </w:t>
      </w:r>
      <w:proofErr w:type="spellStart"/>
      <w:r w:rsidRPr="00D8020A">
        <w:rPr>
          <w:lang w:val="en-GB"/>
        </w:rPr>
        <w:t>nonumy</w:t>
      </w:r>
      <w:proofErr w:type="spellEnd"/>
      <w:r w:rsidRPr="00D8020A">
        <w:rPr>
          <w:lang w:val="en-GB"/>
        </w:rPr>
        <w:t xml:space="preserve"> </w:t>
      </w:r>
      <w:proofErr w:type="spellStart"/>
      <w:r w:rsidRPr="00D8020A">
        <w:rPr>
          <w:lang w:val="en-GB"/>
        </w:rPr>
        <w:t>eirmod</w:t>
      </w:r>
      <w:proofErr w:type="spellEnd"/>
      <w:r w:rsidRPr="00D8020A">
        <w:rPr>
          <w:lang w:val="en-GB"/>
        </w:rPr>
        <w:t xml:space="preserve"> </w:t>
      </w:r>
      <w:proofErr w:type="spellStart"/>
      <w:r w:rsidRPr="00D8020A">
        <w:rPr>
          <w:lang w:val="en-GB"/>
        </w:rPr>
        <w:t>tempor</w:t>
      </w:r>
      <w:proofErr w:type="spellEnd"/>
      <w:r w:rsidRPr="00D8020A">
        <w:rPr>
          <w:lang w:val="en-GB"/>
        </w:rPr>
        <w:t xml:space="preserve"> </w:t>
      </w:r>
      <w:proofErr w:type="spellStart"/>
      <w:r w:rsidRPr="00D8020A">
        <w:rPr>
          <w:lang w:val="en-GB"/>
        </w:rPr>
        <w:t>invidunt</w:t>
      </w:r>
      <w:proofErr w:type="spellEnd"/>
      <w:r w:rsidRPr="00D8020A">
        <w:rPr>
          <w:lang w:val="en-GB"/>
        </w:rPr>
        <w:t xml:space="preserve"> </w:t>
      </w:r>
      <w:proofErr w:type="spellStart"/>
      <w:r w:rsidRPr="00D8020A">
        <w:rPr>
          <w:lang w:val="en-GB"/>
        </w:rPr>
        <w:t>ut</w:t>
      </w:r>
      <w:proofErr w:type="spellEnd"/>
      <w:r w:rsidRPr="00D8020A">
        <w:rPr>
          <w:lang w:val="en-GB"/>
        </w:rPr>
        <w:t xml:space="preserve"> labore et dolore magna </w:t>
      </w:r>
      <w:proofErr w:type="spellStart"/>
      <w:r w:rsidRPr="00D8020A">
        <w:rPr>
          <w:lang w:val="en-GB"/>
        </w:rPr>
        <w:t>aliquyam</w:t>
      </w:r>
      <w:proofErr w:type="spellEnd"/>
      <w:r w:rsidRPr="00D8020A">
        <w:rPr>
          <w:lang w:val="en-GB"/>
        </w:rPr>
        <w:t xml:space="preserve"> </w:t>
      </w:r>
      <w:proofErr w:type="spellStart"/>
      <w:r w:rsidRPr="00D8020A">
        <w:rPr>
          <w:lang w:val="en-GB"/>
        </w:rPr>
        <w:t>erat</w:t>
      </w:r>
      <w:proofErr w:type="spellEnd"/>
      <w:r w:rsidRPr="00D8020A">
        <w:rPr>
          <w:lang w:val="en-GB"/>
        </w:rPr>
        <w:t xml:space="preserve">, </w:t>
      </w:r>
      <w:proofErr w:type="spellStart"/>
      <w:r w:rsidRPr="00D8020A">
        <w:rPr>
          <w:lang w:val="en-GB"/>
        </w:rPr>
        <w:t>sed</w:t>
      </w:r>
      <w:proofErr w:type="spellEnd"/>
      <w:r w:rsidRPr="00D8020A">
        <w:rPr>
          <w:lang w:val="en-GB"/>
        </w:rPr>
        <w:t xml:space="preserve"> </w:t>
      </w:r>
      <w:proofErr w:type="spellStart"/>
      <w:r w:rsidRPr="00D8020A">
        <w:rPr>
          <w:lang w:val="en-GB"/>
        </w:rPr>
        <w:t>diam</w:t>
      </w:r>
      <w:proofErr w:type="spellEnd"/>
      <w:r w:rsidRPr="00D8020A">
        <w:rPr>
          <w:lang w:val="en-GB"/>
        </w:rPr>
        <w:t xml:space="preserve"> </w:t>
      </w:r>
      <w:proofErr w:type="spellStart"/>
      <w:r w:rsidRPr="00D8020A">
        <w:rPr>
          <w:lang w:val="en-GB"/>
        </w:rPr>
        <w:t>voluptua</w:t>
      </w:r>
      <w:proofErr w:type="spellEnd"/>
      <w:r w:rsidRPr="00D8020A">
        <w:rPr>
          <w:lang w:val="en-GB"/>
        </w:rPr>
        <w:t>.</w:t>
      </w:r>
    </w:p>
    <w:p w14:paraId="69360859" w14:textId="77777777" w:rsidR="007D640B" w:rsidRPr="00103703" w:rsidRDefault="005F661E" w:rsidP="00103703">
      <w:pPr>
        <w:pStyle w:val="SCMTextkrper"/>
        <w:rPr>
          <w:lang w:val="en-US"/>
        </w:rPr>
        <w:sectPr w:rsidR="007D640B" w:rsidRPr="00103703" w:rsidSect="00124963">
          <w:headerReference w:type="default" r:id="rId20"/>
          <w:footerReference w:type="default" r:id="rId21"/>
          <w:pgSz w:w="11906" w:h="16838"/>
          <w:pgMar w:top="1701" w:right="1134" w:bottom="1418" w:left="1701" w:header="709" w:footer="907" w:gutter="0"/>
          <w:pgNumType w:start="1"/>
          <w:cols w:space="708"/>
          <w:docGrid w:linePitch="360"/>
        </w:sectPr>
      </w:pPr>
      <w:r w:rsidRPr="00103703">
        <w:rPr>
          <w:lang w:val="en-US"/>
        </w:rPr>
        <w:br w:type="page"/>
      </w:r>
    </w:p>
    <w:p w14:paraId="58EB2DE6" w14:textId="77777777" w:rsidR="00103703" w:rsidRPr="006F2DE8" w:rsidRDefault="00103703" w:rsidP="00103703">
      <w:pPr>
        <w:pStyle w:val="berschriftVerzeichnis"/>
      </w:pPr>
      <w:bookmarkStart w:id="20" w:name="_Toc145340641"/>
      <w:r w:rsidRPr="006F2DE8">
        <w:lastRenderedPageBreak/>
        <w:t>Anhang</w:t>
      </w:r>
      <w:bookmarkEnd w:id="20"/>
    </w:p>
    <w:p w14:paraId="514CBC27" w14:textId="77777777" w:rsidR="00103703" w:rsidRDefault="00103703" w:rsidP="00103703">
      <w:pPr>
        <w:pStyle w:val="SCMTextkrper"/>
      </w:pPr>
      <w:r w:rsidRPr="00F97ED1">
        <w:t xml:space="preserve">Hier folgt der Anhang. </w:t>
      </w:r>
      <w:r>
        <w:t xml:space="preserve">In diesem können </w:t>
      </w:r>
      <w:r w:rsidR="007B5348">
        <w:t xml:space="preserve">Abbildungen, </w:t>
      </w:r>
      <w:r>
        <w:t>Text, Grafiken, Tabellen o. ä.</w:t>
      </w:r>
      <w:r w:rsidR="007B5348">
        <w:t xml:space="preserve"> und dazu gehörige Verzeichnisse und Nachweise</w:t>
      </w:r>
      <w:r>
        <w:t xml:space="preserve"> aufgelistet werden. Eine Gliederung in Unterabschnitte ist möglich. Hierbei sollte jedoch darauf geachtet werden, dass die Überschriften der entsprechenden Unterabschnitte nicht im Inhaltsverzeichnis aufgelistet werden.</w:t>
      </w:r>
    </w:p>
    <w:p w14:paraId="07DAF7B7" w14:textId="77777777" w:rsidR="00103703" w:rsidRDefault="00103703" w:rsidP="00103703">
      <w:pPr>
        <w:pStyle w:val="SCMTextkrper"/>
      </w:pPr>
      <w:r>
        <w:t>Die Seitennummerierung wird im Anhang in römischen Ziffern vom Beginn des Dokuments fortgesetzt. Je nach Umfang der Verzeichnisse ist die Seitenzahl, bei der im Anhang begonnen wird, anzupassen.</w:t>
      </w:r>
    </w:p>
    <w:p w14:paraId="765DEF42" w14:textId="77777777" w:rsidR="00103703" w:rsidRPr="006F2DE8" w:rsidRDefault="00103703" w:rsidP="00103703">
      <w:pPr>
        <w:spacing w:line="240" w:lineRule="auto"/>
        <w:jc w:val="left"/>
        <w:rPr>
          <w:rFonts w:ascii="FrontPage" w:hAnsi="FrontPage"/>
          <w:b/>
          <w:kern w:val="28"/>
          <w:sz w:val="28"/>
          <w:szCs w:val="19"/>
        </w:rPr>
      </w:pPr>
      <w:r w:rsidRPr="006F2DE8">
        <w:br w:type="page"/>
      </w:r>
    </w:p>
    <w:p w14:paraId="0CB0B7A2" w14:textId="77777777" w:rsidR="00103703" w:rsidRPr="00B9688D" w:rsidRDefault="00103703" w:rsidP="00C56165">
      <w:pPr>
        <w:pStyle w:val="Abbildungsverzeichnis"/>
        <w:outlineLvl w:val="0"/>
        <w:rPr>
          <w:rFonts w:ascii="FrontPage" w:hAnsi="FrontPage"/>
          <w:b/>
          <w:sz w:val="28"/>
          <w:szCs w:val="28"/>
        </w:rPr>
      </w:pPr>
      <w:bookmarkStart w:id="21" w:name="_Toc145340642"/>
      <w:r w:rsidRPr="00B9688D">
        <w:rPr>
          <w:rFonts w:ascii="FrontPage" w:hAnsi="FrontPage"/>
          <w:b/>
          <w:sz w:val="28"/>
          <w:szCs w:val="28"/>
        </w:rPr>
        <w:lastRenderedPageBreak/>
        <w:t>Abbildungsverzeichnis</w:t>
      </w:r>
      <w:bookmarkEnd w:id="21"/>
    </w:p>
    <w:p w14:paraId="728170AE" w14:textId="77777777" w:rsidR="006F2DE8" w:rsidRDefault="009C0416">
      <w:pPr>
        <w:pStyle w:val="Abbildungsverzeichnis"/>
        <w:rPr>
          <w:rFonts w:ascii="Calibri" w:hAnsi="Calibri"/>
          <w:noProof/>
          <w:szCs w:val="22"/>
        </w:rPr>
      </w:pPr>
      <w:r>
        <w:fldChar w:fldCharType="begin"/>
      </w:r>
      <w:r w:rsidR="00103703">
        <w:instrText xml:space="preserve"> </w:instrText>
      </w:r>
      <w:r w:rsidR="000518DD">
        <w:instrText>TOC</w:instrText>
      </w:r>
      <w:r w:rsidR="00103703">
        <w:instrText xml:space="preserve"> \h \z \c "Abbildung" </w:instrText>
      </w:r>
      <w:r>
        <w:fldChar w:fldCharType="separate"/>
      </w:r>
      <w:hyperlink w:anchor="_Toc336514488" w:history="1">
        <w:r w:rsidR="006F2DE8" w:rsidRPr="00464AC5">
          <w:rPr>
            <w:rStyle w:val="Hyperlink"/>
            <w:b/>
            <w:noProof/>
          </w:rPr>
          <w:t>Abbildung 1</w:t>
        </w:r>
        <w:r w:rsidR="007B5348">
          <w:rPr>
            <w:rStyle w:val="Hyperlink"/>
            <w:noProof/>
          </w:rPr>
          <w:t xml:space="preserve"> QUELLENANGABE ZUR ABBILDUNG (Buchangabe, URL mit Abrufdatum etc.)</w:t>
        </w:r>
      </w:hyperlink>
    </w:p>
    <w:p w14:paraId="6ACCB134" w14:textId="77777777" w:rsidR="007D640B" w:rsidRDefault="009C0416" w:rsidP="00103703">
      <w:pPr>
        <w:pStyle w:val="SCMTextkrper"/>
      </w:pPr>
      <w:r>
        <w:fldChar w:fldCharType="end"/>
      </w:r>
    </w:p>
    <w:p w14:paraId="49B70A9B" w14:textId="77777777" w:rsidR="007D640B" w:rsidRDefault="007D640B" w:rsidP="007D640B">
      <w:pPr>
        <w:pStyle w:val="SCMTextkrper"/>
      </w:pPr>
    </w:p>
    <w:p w14:paraId="0E1EB9BF" w14:textId="77777777" w:rsidR="00103703" w:rsidRDefault="00103703">
      <w:pPr>
        <w:spacing w:line="240" w:lineRule="auto"/>
        <w:jc w:val="left"/>
        <w:rPr>
          <w:szCs w:val="20"/>
        </w:rPr>
      </w:pPr>
      <w:r>
        <w:br w:type="page"/>
      </w:r>
    </w:p>
    <w:p w14:paraId="4BC89B45" w14:textId="77777777" w:rsidR="00C56165" w:rsidRPr="00C56165" w:rsidRDefault="00C56165" w:rsidP="00C56165">
      <w:pPr>
        <w:pStyle w:val="Abbildungsverzeichnis"/>
        <w:outlineLvl w:val="0"/>
        <w:rPr>
          <w:rFonts w:ascii="FrontPage" w:hAnsi="FrontPage"/>
          <w:b/>
          <w:sz w:val="28"/>
          <w:szCs w:val="28"/>
        </w:rPr>
      </w:pPr>
      <w:bookmarkStart w:id="22" w:name="_Toc145340643"/>
      <w:r>
        <w:rPr>
          <w:rFonts w:ascii="FrontPage" w:hAnsi="FrontPage"/>
          <w:b/>
          <w:sz w:val="28"/>
          <w:szCs w:val="28"/>
        </w:rPr>
        <w:lastRenderedPageBreak/>
        <w:t>Tabellen</w:t>
      </w:r>
      <w:r w:rsidRPr="00B9688D">
        <w:rPr>
          <w:rFonts w:ascii="FrontPage" w:hAnsi="FrontPage"/>
          <w:b/>
          <w:sz w:val="28"/>
          <w:szCs w:val="28"/>
        </w:rPr>
        <w:t>verzeichnis</w:t>
      </w:r>
      <w:bookmarkEnd w:id="22"/>
    </w:p>
    <w:p w14:paraId="69F97976" w14:textId="77777777" w:rsidR="00103703" w:rsidRPr="00B9688D" w:rsidRDefault="00103703" w:rsidP="00103703">
      <w:pPr>
        <w:rPr>
          <w:rFonts w:ascii="FrontPage" w:hAnsi="FrontPage"/>
          <w:b/>
          <w:sz w:val="28"/>
          <w:szCs w:val="28"/>
        </w:rPr>
      </w:pPr>
    </w:p>
    <w:p w14:paraId="22B58414" w14:textId="77777777" w:rsidR="00103703" w:rsidRDefault="009C0416" w:rsidP="00103703">
      <w:pPr>
        <w:pStyle w:val="Abbildungsverzeichnis"/>
        <w:rPr>
          <w:rFonts w:ascii="Calibri" w:hAnsi="Calibri"/>
          <w:noProof/>
          <w:szCs w:val="22"/>
        </w:rPr>
      </w:pPr>
      <w:r>
        <w:fldChar w:fldCharType="begin"/>
      </w:r>
      <w:r w:rsidR="00103703">
        <w:instrText xml:space="preserve"> </w:instrText>
      </w:r>
      <w:r w:rsidR="000518DD">
        <w:instrText>TOC</w:instrText>
      </w:r>
      <w:r w:rsidR="00103703">
        <w:instrText xml:space="preserve"> \h \z \c "Tabelle" </w:instrText>
      </w:r>
      <w:r>
        <w:fldChar w:fldCharType="separate"/>
      </w:r>
      <w:hyperlink w:anchor="_Toc202254027" w:history="1">
        <w:r w:rsidR="00103703" w:rsidRPr="00AD1017">
          <w:rPr>
            <w:rStyle w:val="Hyperlink"/>
            <w:noProof/>
          </w:rPr>
          <w:t>Tabelle 1: Beispieltabelle</w:t>
        </w:r>
      </w:hyperlink>
    </w:p>
    <w:p w14:paraId="2898AF6F" w14:textId="77777777" w:rsidR="00103703" w:rsidRDefault="009C0416" w:rsidP="00103703">
      <w:pPr>
        <w:pStyle w:val="SCMTextkrper"/>
        <w:sectPr w:rsidR="00103703" w:rsidSect="00124963">
          <w:headerReference w:type="default" r:id="rId22"/>
          <w:pgSz w:w="11906" w:h="16838"/>
          <w:pgMar w:top="1701" w:right="1134" w:bottom="1418" w:left="1701" w:header="709" w:footer="907" w:gutter="0"/>
          <w:cols w:space="708"/>
          <w:docGrid w:linePitch="360"/>
        </w:sectPr>
      </w:pPr>
      <w:r>
        <w:fldChar w:fldCharType="end"/>
      </w:r>
    </w:p>
    <w:p w14:paraId="048F09B3" w14:textId="77777777" w:rsidR="00103703" w:rsidRDefault="005F661E" w:rsidP="007B5348">
      <w:pPr>
        <w:pStyle w:val="berschriftVerzeichnis"/>
      </w:pPr>
      <w:bookmarkStart w:id="23" w:name="_Toc145340644"/>
      <w:r>
        <w:lastRenderedPageBreak/>
        <w:t>Literaturverzeichnis</w:t>
      </w:r>
      <w:bookmarkEnd w:id="23"/>
    </w:p>
    <w:p w14:paraId="145E9090" w14:textId="2566661E" w:rsidR="00FA326E" w:rsidRDefault="007B5348" w:rsidP="007B5348">
      <w:pPr>
        <w:pStyle w:val="Literaturverzeichnis1"/>
      </w:pPr>
      <w:r w:rsidRPr="007B5348">
        <w:rPr>
          <w:b/>
        </w:rPr>
        <w:t>„</w:t>
      </w:r>
      <w:r w:rsidRPr="0077158F">
        <w:rPr>
          <w:b/>
          <w:iCs/>
        </w:rPr>
        <w:t>Schreib</w:t>
      </w:r>
      <w:r w:rsidRPr="0077158F">
        <w:rPr>
          <w:b/>
        </w:rPr>
        <w:t>t</w:t>
      </w:r>
      <w:r w:rsidR="00FA326E">
        <w:rPr>
          <w:b/>
        </w:rPr>
        <w:t>ipps“</w:t>
      </w:r>
      <w:r w:rsidRPr="007B5348">
        <w:t xml:space="preserve"> der</w:t>
      </w:r>
      <w:r w:rsidR="00FA326E">
        <w:t xml:space="preserve"> </w:t>
      </w:r>
      <w:r w:rsidRPr="007B5348">
        <w:t>Universität Duisburg-Essen:</w:t>
      </w:r>
    </w:p>
    <w:p w14:paraId="7E73B95E" w14:textId="35B8E281" w:rsidR="007B5348" w:rsidRPr="00FA326E" w:rsidRDefault="00000000" w:rsidP="007B5348">
      <w:pPr>
        <w:pStyle w:val="Literaturverzeichnis1"/>
        <w:rPr>
          <w:lang w:val="en-US"/>
        </w:rPr>
      </w:pPr>
      <w:hyperlink r:id="rId23" w:history="1">
        <w:r w:rsidR="00FA326E" w:rsidRPr="00FA326E">
          <w:rPr>
            <w:rStyle w:val="Hyperlink"/>
            <w:lang w:val="en-US"/>
          </w:rPr>
          <w:t>https://www.vorwissenschaftlichearbeit.info/2014/10/14/schreibtipps-uni-duisburg-essen/</w:t>
        </w:r>
      </w:hyperlink>
      <w:r w:rsidR="00FA326E" w:rsidRPr="00FA326E">
        <w:rPr>
          <w:lang w:val="en-US"/>
        </w:rPr>
        <w:t xml:space="preserve"> </w:t>
      </w:r>
      <w:r w:rsidR="007B5348" w:rsidRPr="00FA326E">
        <w:rPr>
          <w:lang w:val="en-US"/>
        </w:rPr>
        <w:t>(Stand: 1</w:t>
      </w:r>
      <w:r w:rsidR="00FA326E">
        <w:rPr>
          <w:lang w:val="en-US"/>
        </w:rPr>
        <w:t>1.09.2023</w:t>
      </w:r>
      <w:r w:rsidR="007B5348" w:rsidRPr="00FA326E">
        <w:rPr>
          <w:lang w:val="en-US"/>
        </w:rPr>
        <w:t>).</w:t>
      </w:r>
    </w:p>
    <w:p w14:paraId="389B44D5" w14:textId="77777777" w:rsidR="007B5348" w:rsidRPr="00FA326E" w:rsidRDefault="007B5348" w:rsidP="007B5348">
      <w:pPr>
        <w:pStyle w:val="Literaturverzeichnis1"/>
        <w:rPr>
          <w:lang w:val="en-US"/>
        </w:rPr>
      </w:pPr>
    </w:p>
    <w:p w14:paraId="37AC789F" w14:textId="07B892AE" w:rsidR="007B5348" w:rsidRPr="007B5348" w:rsidRDefault="007B5348" w:rsidP="007B5348">
      <w:pPr>
        <w:pStyle w:val="Literaturverzeichnis1"/>
      </w:pPr>
      <w:r w:rsidRPr="007B5348">
        <w:rPr>
          <w:b/>
        </w:rPr>
        <w:t xml:space="preserve">Otto Kruse: </w:t>
      </w:r>
      <w:r w:rsidRPr="007B5348">
        <w:t xml:space="preserve">Lesen und </w:t>
      </w:r>
      <w:r w:rsidR="00FA326E" w:rsidRPr="007B5348">
        <w:t>Schreiben</w:t>
      </w:r>
      <w:r w:rsidRPr="007B5348">
        <w:t>. Der richtige Umgang mit Texten im Studium. Konstanz: UVK-Verlagsgesellschaft 2010.</w:t>
      </w:r>
    </w:p>
    <w:p w14:paraId="6E9C2C0C" w14:textId="77777777" w:rsidR="007B5348" w:rsidRPr="007B5348" w:rsidRDefault="007B5348" w:rsidP="007B5348">
      <w:pPr>
        <w:pStyle w:val="Literaturverzeichnis1"/>
      </w:pPr>
    </w:p>
    <w:p w14:paraId="635A7F8D" w14:textId="77777777" w:rsidR="00F11D25" w:rsidRDefault="007B5348" w:rsidP="007B5348">
      <w:pPr>
        <w:pStyle w:val="Literaturverzeichnis1"/>
      </w:pPr>
      <w:r w:rsidRPr="007B5348">
        <w:rPr>
          <w:b/>
        </w:rPr>
        <w:t xml:space="preserve">Helga Esselborn-Krumbiegel: </w:t>
      </w:r>
      <w:r w:rsidRPr="007B5348">
        <w:t xml:space="preserve">Von der Idee zum Text. Eine Anleitung zum wissenschaftlichen Schreiben. 3. </w:t>
      </w:r>
      <w:proofErr w:type="spellStart"/>
      <w:r w:rsidRPr="007B5348">
        <w:t>überarb</w:t>
      </w:r>
      <w:proofErr w:type="spellEnd"/>
      <w:r w:rsidRPr="007B5348">
        <w:t>. Aufl., Paderborn u.a.: Schöningh 2008.</w:t>
      </w:r>
    </w:p>
    <w:p w14:paraId="7852C2B7" w14:textId="4FF77544" w:rsidR="007D640B" w:rsidRDefault="00124963" w:rsidP="007B5348">
      <w:pPr>
        <w:pStyle w:val="Literaturverzeichnis1"/>
      </w:pPr>
      <w:r>
        <w:br/>
      </w:r>
    </w:p>
    <w:p w14:paraId="285328BC" w14:textId="77777777" w:rsidR="00124963" w:rsidRDefault="00124963" w:rsidP="00124963"/>
    <w:p w14:paraId="74FA8E88" w14:textId="77777777" w:rsidR="00124963" w:rsidRDefault="00124963" w:rsidP="00124963"/>
    <w:p w14:paraId="2ED29DA9" w14:textId="77777777" w:rsidR="00124963" w:rsidRDefault="00124963" w:rsidP="00124963"/>
    <w:p w14:paraId="05A39C16" w14:textId="77777777" w:rsidR="00124963" w:rsidRDefault="00124963" w:rsidP="00124963"/>
    <w:p w14:paraId="6C24C3DB" w14:textId="77777777" w:rsidR="00124963" w:rsidRDefault="00124963" w:rsidP="00124963"/>
    <w:p w14:paraId="51B49212" w14:textId="77777777" w:rsidR="00124963" w:rsidRDefault="00124963" w:rsidP="00124963"/>
    <w:p w14:paraId="219B8A1D" w14:textId="77777777" w:rsidR="00124963" w:rsidRDefault="00124963" w:rsidP="00124963"/>
    <w:p w14:paraId="279D4887" w14:textId="77777777" w:rsidR="00124963" w:rsidRDefault="00124963" w:rsidP="00124963"/>
    <w:p w14:paraId="4EE7A640" w14:textId="77777777" w:rsidR="00124963" w:rsidRDefault="00124963" w:rsidP="00124963"/>
    <w:p w14:paraId="18A39B98" w14:textId="77777777" w:rsidR="00124963" w:rsidRDefault="00124963" w:rsidP="00124963"/>
    <w:p w14:paraId="026F1ED0" w14:textId="77777777" w:rsidR="00124963" w:rsidRDefault="00124963" w:rsidP="00124963"/>
    <w:p w14:paraId="52CD332D" w14:textId="77777777" w:rsidR="00124963" w:rsidRDefault="00124963" w:rsidP="00124963"/>
    <w:p w14:paraId="68A304D0" w14:textId="77777777" w:rsidR="00124963" w:rsidRDefault="00124963" w:rsidP="00124963"/>
    <w:p w14:paraId="060B7992" w14:textId="77777777" w:rsidR="00124963" w:rsidRDefault="00124963" w:rsidP="00124963"/>
    <w:p w14:paraId="155BB182" w14:textId="77777777" w:rsidR="00124963" w:rsidRDefault="00124963" w:rsidP="00124963"/>
    <w:p w14:paraId="46345913" w14:textId="77777777" w:rsidR="00124963" w:rsidRDefault="00124963" w:rsidP="00124963"/>
    <w:p w14:paraId="727EFA04" w14:textId="77777777" w:rsidR="00124963" w:rsidRDefault="00124963" w:rsidP="00124963"/>
    <w:p w14:paraId="1E10DDC8" w14:textId="77777777" w:rsidR="00124963" w:rsidRDefault="00124963" w:rsidP="00124963"/>
    <w:p w14:paraId="417AFFC6" w14:textId="77777777" w:rsidR="00124963" w:rsidRDefault="00124963" w:rsidP="00124963"/>
    <w:p w14:paraId="4021D6E8" w14:textId="77777777" w:rsidR="00124963" w:rsidRDefault="00124963" w:rsidP="00124963"/>
    <w:p w14:paraId="0A589A58" w14:textId="77777777" w:rsidR="00124963" w:rsidRDefault="00124963" w:rsidP="00124963"/>
    <w:p w14:paraId="3CF86B60" w14:textId="77777777" w:rsidR="00124963" w:rsidRDefault="00124963" w:rsidP="00124963"/>
    <w:p w14:paraId="1ACF03D8" w14:textId="77777777" w:rsidR="00124963" w:rsidRDefault="00124963" w:rsidP="00124963"/>
    <w:p w14:paraId="4B4C4CC6" w14:textId="77777777" w:rsidR="00124963" w:rsidRDefault="00124963" w:rsidP="00124963"/>
    <w:p w14:paraId="7080D2AF" w14:textId="77777777" w:rsidR="00124963" w:rsidRDefault="00124963" w:rsidP="00124963"/>
    <w:p w14:paraId="67548EF4" w14:textId="77777777" w:rsidR="00124963" w:rsidRDefault="00124963" w:rsidP="00124963"/>
    <w:p w14:paraId="56217127" w14:textId="77777777" w:rsidR="00124963" w:rsidRDefault="00124963" w:rsidP="00124963"/>
    <w:p w14:paraId="55ADB003" w14:textId="77777777" w:rsidR="00124963" w:rsidRDefault="00124963" w:rsidP="00124963"/>
    <w:p w14:paraId="39571FBA" w14:textId="77777777" w:rsidR="00124963" w:rsidRDefault="00124963" w:rsidP="00124963"/>
    <w:p w14:paraId="724D1EC4" w14:textId="77777777" w:rsidR="00124963" w:rsidRDefault="00124963" w:rsidP="00124963"/>
    <w:p w14:paraId="50A43741" w14:textId="77777777" w:rsidR="00124963" w:rsidRDefault="00124963" w:rsidP="00124963"/>
    <w:p w14:paraId="62306A5B" w14:textId="77777777" w:rsidR="00124963" w:rsidRDefault="00124963" w:rsidP="00124963"/>
    <w:p w14:paraId="50D45432" w14:textId="77777777" w:rsidR="00124963" w:rsidRDefault="00124963" w:rsidP="00124963"/>
    <w:p w14:paraId="5E544057" w14:textId="77777777" w:rsidR="00124963" w:rsidRDefault="00124963" w:rsidP="00124963"/>
    <w:p w14:paraId="50978753" w14:textId="77777777" w:rsidR="00124963" w:rsidRDefault="00124963" w:rsidP="00124963"/>
    <w:p w14:paraId="13552084" w14:textId="77777777" w:rsidR="00124963" w:rsidRDefault="00124963" w:rsidP="00124963"/>
    <w:p w14:paraId="315F7D14" w14:textId="77777777" w:rsidR="00124963" w:rsidRDefault="00124963" w:rsidP="00124963"/>
    <w:p w14:paraId="4F032639" w14:textId="77777777" w:rsidR="00124963" w:rsidRDefault="00124963" w:rsidP="00124963"/>
    <w:p w14:paraId="569EE703" w14:textId="77777777" w:rsidR="00124963" w:rsidRDefault="00124963" w:rsidP="00124963"/>
    <w:p w14:paraId="152B30AB" w14:textId="77777777" w:rsidR="00124963" w:rsidRDefault="00124963" w:rsidP="00124963"/>
    <w:p w14:paraId="7D46ED62" w14:textId="77777777" w:rsidR="00124963" w:rsidRDefault="00124963" w:rsidP="00124963"/>
    <w:p w14:paraId="1D1C95BD" w14:textId="77777777" w:rsidR="00124963" w:rsidRDefault="00124963" w:rsidP="00124963"/>
    <w:p w14:paraId="24415804" w14:textId="77777777" w:rsidR="00124963" w:rsidRPr="00124963" w:rsidRDefault="00124963" w:rsidP="00124963"/>
    <w:sectPr w:rsidR="00124963" w:rsidRPr="00124963" w:rsidSect="00124963">
      <w:headerReference w:type="default" r:id="rId24"/>
      <w:pgSz w:w="11906" w:h="16838"/>
      <w:pgMar w:top="1701" w:right="1134" w:bottom="1418" w:left="1701" w:header="709" w:footer="9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70A63" w14:textId="77777777" w:rsidR="00E60171" w:rsidRDefault="00E60171">
      <w:r>
        <w:separator/>
      </w:r>
    </w:p>
  </w:endnote>
  <w:endnote w:type="continuationSeparator" w:id="0">
    <w:p w14:paraId="71C4E9B8" w14:textId="77777777" w:rsidR="00E60171" w:rsidRDefault="00E60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harter">
    <w:panose1 w:val="02040503050506020203"/>
    <w:charset w:val="00"/>
    <w:family w:val="roman"/>
    <w:pitch w:val="variable"/>
    <w:sig w:usb0="800000AF" w:usb1="1000204A" w:usb2="00000000" w:usb3="00000000" w:csb0="00000011" w:csb1="00000000"/>
  </w:font>
  <w:font w:name="Bitstream Charter">
    <w:altName w:val="Courier New"/>
    <w:panose1 w:val="020B0604020202020204"/>
    <w:charset w:val="00"/>
    <w:family w:val="auto"/>
    <w:pitch w:val="variable"/>
    <w:sig w:usb0="00000003" w:usb1="00000000" w:usb2="00000000" w:usb3="00000000" w:csb0="00000001" w:csb1="00000000"/>
  </w:font>
  <w:font w:name="FrontPage">
    <w:altName w:val="Calibri"/>
    <w:panose1 w:val="020B0604020202020204"/>
    <w:charset w:val="00"/>
    <w:family w:val="auto"/>
    <w:pitch w:val="variable"/>
    <w:sig w:usb0="A00000EF" w:usb1="2000F5C7"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CE8D9" w14:textId="01BCA197" w:rsidR="007B5348" w:rsidRDefault="007B5348" w:rsidP="007D640B">
    <w:pPr>
      <w:pStyle w:val="Fuzeile"/>
      <w:framePr w:wrap="around" w:vAnchor="text" w:hAnchor="margin" w:xAlign="right" w:y="1"/>
      <w:rPr>
        <w:rStyle w:val="Seitenzahl"/>
      </w:rPr>
    </w:pPr>
    <w:r>
      <w:rPr>
        <w:rStyle w:val="Seitenzahl"/>
      </w:rPr>
      <w:fldChar w:fldCharType="begin"/>
    </w:r>
    <w:r w:rsidR="000518DD">
      <w:rPr>
        <w:rStyle w:val="Seitenzahl"/>
      </w:rPr>
      <w:instrText>PAGE</w:instrText>
    </w:r>
    <w:r>
      <w:rPr>
        <w:rStyle w:val="Seitenzahl"/>
      </w:rPr>
      <w:instrText xml:space="preserve">  </w:instrText>
    </w:r>
    <w:r>
      <w:rPr>
        <w:rStyle w:val="Seitenzahl"/>
      </w:rPr>
      <w:fldChar w:fldCharType="separate"/>
    </w:r>
    <w:r w:rsidR="00124963">
      <w:rPr>
        <w:rStyle w:val="Seitenzahl"/>
        <w:noProof/>
      </w:rPr>
      <w:t>2</w:t>
    </w:r>
    <w:r>
      <w:rPr>
        <w:rStyle w:val="Seitenzahl"/>
      </w:rPr>
      <w:fldChar w:fldCharType="end"/>
    </w:r>
  </w:p>
  <w:p w14:paraId="3A7D77D7" w14:textId="77777777" w:rsidR="007B5348" w:rsidRDefault="007B5348" w:rsidP="007D640B">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2D713" w14:textId="6A972B8B" w:rsidR="00124963" w:rsidRDefault="00221C0A" w:rsidP="00124963">
    <w:pPr>
      <w:pStyle w:val="Fuzeile"/>
    </w:pPr>
    <w:r>
      <w:rPr>
        <w:noProof/>
      </w:rPr>
      <mc:AlternateContent>
        <mc:Choice Requires="wps">
          <w:drawing>
            <wp:anchor distT="4294967295" distB="4294967295" distL="114300" distR="114300" simplePos="0" relativeHeight="251652608" behindDoc="1" locked="1" layoutInCell="1" allowOverlap="1" wp14:anchorId="78A83997" wp14:editId="68B63D8E">
              <wp:simplePos x="0" y="0"/>
              <wp:positionH relativeFrom="page">
                <wp:posOffset>720090</wp:posOffset>
              </wp:positionH>
              <wp:positionV relativeFrom="page">
                <wp:posOffset>10045064</wp:posOffset>
              </wp:positionV>
              <wp:extent cx="6120130" cy="0"/>
              <wp:effectExtent l="0" t="0" r="13970" b="19050"/>
              <wp:wrapNone/>
              <wp:docPr id="3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DD347" id="Line 6" o:spid="_x0000_s1026" style="position:absolute;z-index:-251664896;visibility:visible;mso-wrap-style:square;mso-width-percent:0;mso-height-percent:0;mso-wrap-distance-left:9pt;mso-wrap-distance-top:.mm;mso-wrap-distance-right:9pt;mso-wrap-distance-bottom:.mm;mso-position-horizontal:absolute;mso-position-horizontal-relative:page;mso-position-vertical:absolute;mso-position-vertical-relative:page;mso-width-percent:0;mso-height-percent:0;mso-width-relative:page;mso-height-relative:page" from="56.7pt,790.95pt" to="538.6pt,790.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" strokeweight=".5pt">
              <w10:wrap anchorx="page" anchory="page"/>
              <w10:anchorlock/>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BAF2A" w14:textId="77777777" w:rsidR="007B5348" w:rsidRPr="00095E7F" w:rsidRDefault="00221C0A" w:rsidP="007D640B">
    <w:pPr>
      <w:pStyle w:val="Fuzeile"/>
      <w:tabs>
        <w:tab w:val="clear" w:pos="4820"/>
        <w:tab w:val="clear" w:pos="9639"/>
        <w:tab w:val="right" w:pos="9072"/>
      </w:tabs>
    </w:pPr>
    <w:r>
      <w:rPr>
        <w:noProof/>
      </w:rPr>
      <mc:AlternateContent>
        <mc:Choice Requires="wps">
          <w:drawing>
            <wp:anchor distT="4294967295" distB="4294967295" distL="114300" distR="114300" simplePos="0" relativeHeight="251657728" behindDoc="1" locked="1" layoutInCell="1" allowOverlap="1" wp14:anchorId="0B245CB9" wp14:editId="0D05D9EC">
              <wp:simplePos x="0" y="0"/>
              <wp:positionH relativeFrom="page">
                <wp:posOffset>1080135</wp:posOffset>
              </wp:positionH>
              <wp:positionV relativeFrom="page">
                <wp:posOffset>9865359</wp:posOffset>
              </wp:positionV>
              <wp:extent cx="5760085" cy="0"/>
              <wp:effectExtent l="0" t="0" r="12065" b="19050"/>
              <wp:wrapNone/>
              <wp:docPr id="2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71C66" id="Line 10" o:spid="_x0000_s1026" style="position:absolute;z-index:-251660800;visibility:visible;mso-wrap-style:square;mso-width-percent:0;mso-height-percent:0;mso-wrap-distance-left:9pt;mso-wrap-distance-top:.mm;mso-wrap-distance-right:9pt;mso-wrap-distance-bottom:.mm;mso-position-horizontal:absolute;mso-position-horizontal-relative:page;mso-position-vertical:absolute;mso-position-vertical-relative:page;mso-width-percent:0;mso-height-percent:0;mso-width-relative:page;mso-height-relative:page" from="85.05pt,776.8pt" to="538.6pt,77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" strokeweight=".5pt">
              <w10:wrap anchorx="page" anchory="page"/>
              <w10:anchorlock/>
            </v:line>
          </w:pict>
        </mc:Fallback>
      </mc:AlternateContent>
    </w:r>
    <w:r w:rsidR="007B5348">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D3594" w14:textId="31F00D24" w:rsidR="007B5348" w:rsidRDefault="00221C0A" w:rsidP="007D640B">
    <w:pPr>
      <w:pStyle w:val="Fuzeile"/>
      <w:tabs>
        <w:tab w:val="clear" w:pos="4820"/>
        <w:tab w:val="clear" w:pos="9639"/>
        <w:tab w:val="right" w:pos="9072"/>
      </w:tabs>
      <w:rPr>
        <w:rStyle w:val="Seitenzahl"/>
      </w:rPr>
    </w:pPr>
    <w:r>
      <w:rPr>
        <w:noProof/>
      </w:rPr>
      <mc:AlternateContent>
        <mc:Choice Requires="wps">
          <w:drawing>
            <wp:anchor distT="4294967295" distB="4294967295" distL="114300" distR="114300" simplePos="0" relativeHeight="251655680" behindDoc="1" locked="1" layoutInCell="1" allowOverlap="1" wp14:anchorId="176F6303" wp14:editId="273633D2">
              <wp:simplePos x="0" y="0"/>
              <wp:positionH relativeFrom="page">
                <wp:posOffset>1080135</wp:posOffset>
              </wp:positionH>
              <wp:positionV relativeFrom="page">
                <wp:posOffset>9865359</wp:posOffset>
              </wp:positionV>
              <wp:extent cx="5760085" cy="0"/>
              <wp:effectExtent l="0" t="0" r="12065" b="19050"/>
              <wp:wrapNone/>
              <wp:docPr id="2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3B107" id="Line 11" o:spid="_x0000_s1026" style="position:absolute;z-index:-251662848;visibility:visible;mso-wrap-style:square;mso-width-percent:0;mso-height-percent:0;mso-wrap-distance-left:9pt;mso-wrap-distance-top:.mm;mso-wrap-distance-right:9pt;mso-wrap-distance-bottom:.mm;mso-position-horizontal:absolute;mso-position-horizontal-relative:page;mso-position-vertical:absolute;mso-position-vertical-relative:page;mso-width-percent:0;mso-height-percent:0;mso-width-relative:page;mso-height-relative:page" from="85.05pt,776.8pt" to="538.6pt,77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" strokeweight=".5pt">
              <w10:wrap anchorx="page" anchory="page"/>
              <w10:anchorlock/>
            </v:line>
          </w:pict>
        </mc:Fallback>
      </mc:AlternateContent>
    </w:r>
    <w:r w:rsidR="007B5348" w:rsidRPr="00EC1E24">
      <w:rPr>
        <w:lang w:val="en-US"/>
      </w:rPr>
      <w:tab/>
    </w:r>
  </w:p>
  <w:p w14:paraId="3C23D063" w14:textId="77777777" w:rsidR="00124963" w:rsidRPr="00095E7F" w:rsidRDefault="00124963" w:rsidP="007D640B">
    <w:pPr>
      <w:pStyle w:val="Fuzeile"/>
      <w:tabs>
        <w:tab w:val="clear" w:pos="4820"/>
        <w:tab w:val="clear" w:pos="9639"/>
        <w:tab w:val="right" w:pos="9072"/>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992B9" w14:textId="77777777" w:rsidR="007B5348" w:rsidRPr="005B0438" w:rsidRDefault="007B5348" w:rsidP="007D640B">
    <w:pPr>
      <w:pStyle w:val="Fuzeile"/>
      <w:tabs>
        <w:tab w:val="clear" w:pos="4820"/>
        <w:tab w:val="clear" w:pos="9639"/>
        <w:tab w:val="right" w:pos="9072"/>
      </w:tabs>
      <w:rPr>
        <w:b/>
        <w:szCs w:val="20"/>
      </w:rPr>
    </w:pPr>
    <w:r>
      <w:tab/>
    </w:r>
    <w:r>
      <w:rPr>
        <w:rStyle w:val="Seitenzahl"/>
      </w:rPr>
      <w:fldChar w:fldCharType="begin"/>
    </w:r>
    <w:r>
      <w:rPr>
        <w:rStyle w:val="Seitenzahl"/>
      </w:rPr>
      <w:instrText xml:space="preserve"> </w:instrText>
    </w:r>
    <w:r w:rsidR="000518DD">
      <w:rPr>
        <w:rStyle w:val="Seitenzahl"/>
      </w:rPr>
      <w:instrText>PAGE</w:instrText>
    </w:r>
    <w:r>
      <w:rPr>
        <w:rStyle w:val="Seitenzahl"/>
      </w:rPr>
      <w:instrText xml:space="preserve"> </w:instrText>
    </w:r>
    <w:r>
      <w:rPr>
        <w:rStyle w:val="Seitenzahl"/>
      </w:rPr>
      <w:fldChar w:fldCharType="separate"/>
    </w:r>
    <w:r w:rsidR="00C06E4A">
      <w:rPr>
        <w:rStyle w:val="Seitenzahl"/>
        <w:noProof/>
      </w:rPr>
      <w:t>1</w:t>
    </w:r>
    <w:r>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EB3FE" w14:textId="77777777" w:rsidR="00E60171" w:rsidRDefault="00E60171">
      <w:r>
        <w:separator/>
      </w:r>
    </w:p>
  </w:footnote>
  <w:footnote w:type="continuationSeparator" w:id="0">
    <w:p w14:paraId="1FCBCCF0" w14:textId="77777777" w:rsidR="00E60171" w:rsidRDefault="00E601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4C176" w14:textId="77777777" w:rsidR="007B5348" w:rsidRDefault="007B5348" w:rsidP="00FA2EC3">
    <w:pPr>
      <w:pStyle w:val="Kopfzeile"/>
      <w:rPr>
        <w:rStyle w:val="Seitenzahl"/>
      </w:rPr>
    </w:pPr>
    <w:r>
      <w:rPr>
        <w:rStyle w:val="Seitenzahl"/>
      </w:rPr>
      <w:fldChar w:fldCharType="begin"/>
    </w:r>
    <w:r w:rsidR="000518DD">
      <w:rPr>
        <w:rStyle w:val="Seitenzahl"/>
      </w:rPr>
      <w:instrText>PAGE</w:instrText>
    </w:r>
    <w:r>
      <w:rPr>
        <w:rStyle w:val="Seitenzahl"/>
      </w:rPr>
      <w:instrText xml:space="preserve">  </w:instrText>
    </w:r>
    <w:r>
      <w:rPr>
        <w:rStyle w:val="Seitenzahl"/>
      </w:rPr>
      <w:fldChar w:fldCharType="separate"/>
    </w:r>
    <w:r>
      <w:rPr>
        <w:rStyle w:val="Seitenzahl"/>
      </w:rPr>
      <w:t>2</w:t>
    </w:r>
    <w:r>
      <w:rPr>
        <w:rStyle w:val="Seitenzahl"/>
      </w:rPr>
      <w:fldChar w:fldCharType="end"/>
    </w:r>
  </w:p>
  <w:p w14:paraId="4D9EAD80" w14:textId="77777777" w:rsidR="007B5348" w:rsidRDefault="007B5348" w:rsidP="00FA2EC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14D9D" w14:textId="77777777" w:rsidR="007B5348" w:rsidRDefault="00221C0A" w:rsidP="00FA2EC3">
    <w:pPr>
      <w:pStyle w:val="Kopfzeile"/>
    </w:pPr>
    <w:r>
      <mc:AlternateContent>
        <mc:Choice Requires="wpg">
          <w:drawing>
            <wp:anchor distT="0" distB="0" distL="114300" distR="114300" simplePos="0" relativeHeight="251649536" behindDoc="1" locked="0" layoutInCell="1" allowOverlap="1" wp14:anchorId="49133787" wp14:editId="01461535">
              <wp:simplePos x="0" y="0"/>
              <wp:positionH relativeFrom="column">
                <wp:posOffset>0</wp:posOffset>
              </wp:positionH>
              <wp:positionV relativeFrom="paragraph">
                <wp:posOffset>269875</wp:posOffset>
              </wp:positionV>
              <wp:extent cx="6120130" cy="194310"/>
              <wp:effectExtent l="0" t="0" r="13970" b="15240"/>
              <wp:wrapNone/>
              <wp:docPr id="3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94310"/>
                        <a:chOff x="1134" y="1134"/>
                        <a:chExt cx="9638" cy="306"/>
                      </a:xfrm>
                    </wpg:grpSpPr>
                    <wps:wsp>
                      <wps:cNvPr id="32" name="Line 2"/>
                      <wps:cNvCnPr/>
                      <wps:spPr bwMode="auto">
                        <a:xfrm>
                          <a:off x="1134" y="1440"/>
                          <a:ext cx="9638"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33" name="Rectangle 3"/>
                      <wps:cNvSpPr>
                        <a:spLocks noChangeArrowheads="1"/>
                      </wps:cNvSpPr>
                      <wps:spPr bwMode="auto">
                        <a:xfrm>
                          <a:off x="1134" y="1134"/>
                          <a:ext cx="9638" cy="227"/>
                        </a:xfrm>
                        <a:prstGeom prst="rect">
                          <a:avLst/>
                        </a:prstGeom>
                        <a:solidFill>
                          <a:srgbClr val="B5B5B5"/>
                        </a:solidFill>
                        <a:ln>
                          <a:noFill/>
                        </a:ln>
                        <a:extLst>
                          <a:ext uri="{91240B29-F687-4F45-9708-019B960494DF}">
                            <a14:hiddenLine xmlns:a14="http://schemas.microsoft.com/office/drawing/2010/main" w="3175">
                              <a:solidFill>
                                <a:srgbClr val="B5B5B5"/>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E18985" id="Group 1" o:spid="_x0000_s1026" style="position:absolute;margin-left:0;margin-top:21.25pt;width:481.9pt;height:15.3pt;z-index:-251667968" coordorigin="1134,1134" coordsize="9638,3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">
              <v:line id="Line 2" o:spid="_x0000_s1027" style="position:absolute;visibility:visible;mso-wrap-style:square" from="1134,1440" to="10772,1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" strokeweight="1.2pt"/>
              <v:rect id="Rectangle 3" o:spid="_x0000_s1028" style="position:absolute;left:1134;top:1134;width:9638;height:2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" fillcolor="#b5b5b5" stroked="f" strokecolor="#b5b5b5" strokeweight=".25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AC781" w14:textId="77777777" w:rsidR="007B5348" w:rsidRDefault="00221C0A" w:rsidP="00FA2EC3">
    <w:pPr>
      <w:pStyle w:val="Kopfzeile"/>
    </w:pPr>
    <w:r>
      <mc:AlternateContent>
        <mc:Choice Requires="wps">
          <w:drawing>
            <wp:anchor distT="4294967295" distB="4294967295" distL="114300" distR="114300" simplePos="0" relativeHeight="251656704" behindDoc="1" locked="1" layoutInCell="1" allowOverlap="1" wp14:anchorId="326464F3" wp14:editId="50819B7D">
              <wp:simplePos x="0" y="0"/>
              <wp:positionH relativeFrom="page">
                <wp:posOffset>1080135</wp:posOffset>
              </wp:positionH>
              <wp:positionV relativeFrom="page">
                <wp:posOffset>9865359</wp:posOffset>
              </wp:positionV>
              <wp:extent cx="5760085" cy="0"/>
              <wp:effectExtent l="0" t="0" r="12065" b="19050"/>
              <wp:wrapNone/>
              <wp:docPr id="2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C1D79" id="Line 9" o:spid="_x0000_s1026" style="position:absolute;z-index:-251661824;visibility:visible;mso-wrap-style:square;mso-width-percent:0;mso-height-percent:0;mso-wrap-distance-left:9pt;mso-wrap-distance-top:.mm;mso-wrap-distance-right:9pt;mso-wrap-distance-bottom:.mm;mso-position-horizontal:absolute;mso-position-horizontal-relative:page;mso-position-vertical:absolute;mso-position-vertical-relative:page;mso-width-percent:0;mso-height-percent:0;mso-width-relative:page;mso-height-relative:page" from="85.05pt,776.8pt" to="538.6pt,77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" strokeweight=".5pt">
              <w10:wrap anchorx="page" anchory="page"/>
              <w10:anchorlock/>
            </v:line>
          </w:pict>
        </mc:Fallback>
      </mc:AlternateContent>
    </w:r>
    <w:r>
      <mc:AlternateContent>
        <mc:Choice Requires="wps">
          <w:drawing>
            <wp:anchor distT="0" distB="0" distL="114300" distR="114300" simplePos="0" relativeHeight="251654656" behindDoc="1" locked="1" layoutInCell="1" allowOverlap="1" wp14:anchorId="1736E2C1" wp14:editId="2FA5BF82">
              <wp:simplePos x="0" y="0"/>
              <wp:positionH relativeFrom="page">
                <wp:posOffset>1080135</wp:posOffset>
              </wp:positionH>
              <wp:positionV relativeFrom="page">
                <wp:posOffset>720090</wp:posOffset>
              </wp:positionV>
              <wp:extent cx="5760085" cy="144145"/>
              <wp:effectExtent l="0" t="0" r="0" b="8255"/>
              <wp:wrapNone/>
              <wp:docPr id="2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44145"/>
                      </a:xfrm>
                      <a:prstGeom prst="rect">
                        <a:avLst/>
                      </a:prstGeom>
                      <a:solidFill>
                        <a:srgbClr val="B90F2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AA382" id="Rectangle 8" o:spid="_x0000_s1026" style="position:absolute;margin-left:85.05pt;margin-top:56.7pt;width:453.55pt;height:11.3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" fillcolor="#b90f22" stroked="f">
              <w10:wrap anchorx="page" anchory="page"/>
              <w10:anchorlock/>
            </v:rect>
          </w:pict>
        </mc:Fallback>
      </mc:AlternateContent>
    </w:r>
    <w:r>
      <mc:AlternateContent>
        <mc:Choice Requires="wps">
          <w:drawing>
            <wp:anchor distT="4294967295" distB="4294967295" distL="114300" distR="114300" simplePos="0" relativeHeight="251653632" behindDoc="1" locked="1" layoutInCell="1" allowOverlap="1" wp14:anchorId="04B0BD51" wp14:editId="0B5B6CCC">
              <wp:simplePos x="0" y="0"/>
              <wp:positionH relativeFrom="page">
                <wp:posOffset>1080135</wp:posOffset>
              </wp:positionH>
              <wp:positionV relativeFrom="page">
                <wp:posOffset>914399</wp:posOffset>
              </wp:positionV>
              <wp:extent cx="5760085" cy="0"/>
              <wp:effectExtent l="0" t="0" r="12065" b="19050"/>
              <wp:wrapNone/>
              <wp:docPr id="2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5048E" id="Line 7" o:spid="_x0000_s1026" style="position:absolute;z-index:-251663872;visibility:visible;mso-wrap-style:square;mso-width-percent:0;mso-height-percent:0;mso-wrap-distance-left:9pt;mso-wrap-distance-top:.mm;mso-wrap-distance-right:9pt;mso-wrap-distance-bottom:.mm;mso-position-horizontal:absolute;mso-position-horizontal-relative:page;mso-position-vertical:absolute;mso-position-vertical-relative:page;mso-width-percent:0;mso-height-percent:0;mso-width-relative:page;mso-height-relative:page" from="85.05pt,1in" to="538.6pt,1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" strokeweight="1.2pt">
              <w10:wrap anchorx="page" anchory="page"/>
              <w10:anchorlock/>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90AD2" w14:textId="77777777" w:rsidR="007B5348" w:rsidRDefault="00221C0A" w:rsidP="00FA2EC3">
    <w:pPr>
      <w:pStyle w:val="Kopfzeile"/>
    </w:pPr>
    <w:r>
      <mc:AlternateContent>
        <mc:Choice Requires="wps">
          <w:drawing>
            <wp:anchor distT="0" distB="0" distL="114300" distR="114300" simplePos="0" relativeHeight="251651584" behindDoc="1" locked="0" layoutInCell="1" allowOverlap="1" wp14:anchorId="4D699391" wp14:editId="664F0A20">
              <wp:simplePos x="0" y="0"/>
              <wp:positionH relativeFrom="page">
                <wp:posOffset>1080135</wp:posOffset>
              </wp:positionH>
              <wp:positionV relativeFrom="page">
                <wp:posOffset>720090</wp:posOffset>
              </wp:positionV>
              <wp:extent cx="5760085" cy="144145"/>
              <wp:effectExtent l="0" t="0" r="0" b="8255"/>
              <wp:wrapNone/>
              <wp:docPr id="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44145"/>
                      </a:xfrm>
                      <a:prstGeom prst="rect">
                        <a:avLst/>
                      </a:prstGeom>
                      <a:solidFill>
                        <a:srgbClr val="B90F2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01945" id="Rectangle 5" o:spid="_x0000_s1026" style="position:absolute;margin-left:85.05pt;margin-top:56.7pt;width:453.55pt;height:11.3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" fillcolor="#b90f22" stroked="f">
              <w10:wrap anchorx="page" anchory="page"/>
            </v:rect>
          </w:pict>
        </mc:Fallback>
      </mc:AlternateContent>
    </w:r>
    <w:r>
      <mc:AlternateContent>
        <mc:Choice Requires="wps">
          <w:drawing>
            <wp:anchor distT="4294967295" distB="4294967295" distL="114300" distR="114300" simplePos="0" relativeHeight="251650560" behindDoc="1" locked="0" layoutInCell="1" allowOverlap="1" wp14:anchorId="01444F69" wp14:editId="34A72432">
              <wp:simplePos x="0" y="0"/>
              <wp:positionH relativeFrom="page">
                <wp:posOffset>1080135</wp:posOffset>
              </wp:positionH>
              <wp:positionV relativeFrom="page">
                <wp:posOffset>914399</wp:posOffset>
              </wp:positionV>
              <wp:extent cx="5760085" cy="0"/>
              <wp:effectExtent l="0" t="0" r="12065" b="19050"/>
              <wp:wrapNone/>
              <wp:docPr id="2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051D7" id="Line 4" o:spid="_x0000_s1026" style="position:absolute;z-index:-251666944;visibility:visible;mso-wrap-style:square;mso-width-percent:0;mso-height-percent:0;mso-wrap-distance-left:9pt;mso-wrap-distance-top:.mm;mso-wrap-distance-right:9pt;mso-wrap-distance-bottom:.mm;mso-position-horizontal:absolute;mso-position-horizontal-relative:page;mso-position-vertical:absolute;mso-position-vertical-relative:page;mso-width-percent:0;mso-height-percent:0;mso-width-relative:page;mso-height-relative:page" from="85.05pt,1in" to="538.6pt,1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" strokeweight="1.2pt">
              <w10:wrap anchorx="page" anchory="page"/>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49C7C" w14:textId="77777777" w:rsidR="007B5348" w:rsidRDefault="007B5348" w:rsidP="00FA2EC3">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90AFC" w14:textId="77777777" w:rsidR="007B5348" w:rsidRDefault="00221C0A" w:rsidP="00FA2EC3">
    <w:pPr>
      <w:pStyle w:val="Kopfzeile"/>
    </w:pPr>
    <w:r>
      <mc:AlternateContent>
        <mc:Choice Requires="wps">
          <w:drawing>
            <wp:anchor distT="0" distB="0" distL="114300" distR="114300" simplePos="0" relativeHeight="251659776" behindDoc="1" locked="0" layoutInCell="1" allowOverlap="1" wp14:anchorId="3485F11D" wp14:editId="117FB47A">
              <wp:simplePos x="0" y="0"/>
              <wp:positionH relativeFrom="page">
                <wp:posOffset>1080135</wp:posOffset>
              </wp:positionH>
              <wp:positionV relativeFrom="page">
                <wp:posOffset>720090</wp:posOffset>
              </wp:positionV>
              <wp:extent cx="5760085" cy="144145"/>
              <wp:effectExtent l="0" t="0" r="0" b="8255"/>
              <wp:wrapNone/>
              <wp:docPr id="2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44145"/>
                      </a:xfrm>
                      <a:prstGeom prst="rect">
                        <a:avLst/>
                      </a:prstGeom>
                      <a:solidFill>
                        <a:srgbClr val="B90F2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56A42" id="Rectangle 24" o:spid="_x0000_s1026" style="position:absolute;margin-left:85.05pt;margin-top:56.7pt;width:453.55pt;height:11.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" fillcolor="#b90f22" stroked="f">
              <w10:wrap anchorx="page" anchory="page"/>
            </v:rect>
          </w:pict>
        </mc:Fallback>
      </mc:AlternateContent>
    </w:r>
    <w:r>
      <mc:AlternateContent>
        <mc:Choice Requires="wps">
          <w:drawing>
            <wp:anchor distT="4294967295" distB="4294967295" distL="114300" distR="114300" simplePos="0" relativeHeight="251658752" behindDoc="1" locked="0" layoutInCell="1" allowOverlap="1" wp14:anchorId="6B3B5A5D" wp14:editId="5F068028">
              <wp:simplePos x="0" y="0"/>
              <wp:positionH relativeFrom="page">
                <wp:posOffset>1080135</wp:posOffset>
              </wp:positionH>
              <wp:positionV relativeFrom="page">
                <wp:posOffset>914399</wp:posOffset>
              </wp:positionV>
              <wp:extent cx="5760085" cy="0"/>
              <wp:effectExtent l="0" t="0" r="12065" b="19050"/>
              <wp:wrapNone/>
              <wp:docPr id="2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2A392" id="Line 23" o:spid="_x0000_s1026" style="position:absolute;z-index:-251659776;visibility:visible;mso-wrap-style:square;mso-width-percent:0;mso-height-percent:0;mso-wrap-distance-left:9pt;mso-wrap-distance-top:.mm;mso-wrap-distance-right:9pt;mso-wrap-distance-bottom:.mm;mso-position-horizontal:absolute;mso-position-horizontal-relative:page;mso-position-vertical:absolute;mso-position-vertical-relative:page;mso-width-percent:0;mso-height-percent:0;mso-width-relative:page;mso-height-relative:page" from="85.05pt,1in" to="538.6pt,1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" strokeweight="1.2pt">
              <w10:wrap anchorx="page" anchory="page"/>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7CD37" w14:textId="77777777" w:rsidR="007B5348" w:rsidRDefault="00221C0A" w:rsidP="00FA2EC3">
    <w:pPr>
      <w:pStyle w:val="Kopfzeile"/>
    </w:pPr>
    <w:r>
      <mc:AlternateContent>
        <mc:Choice Requires="wps">
          <w:drawing>
            <wp:anchor distT="0" distB="0" distL="114300" distR="114300" simplePos="0" relativeHeight="251661824" behindDoc="1" locked="0" layoutInCell="1" allowOverlap="1" wp14:anchorId="656ECEF0" wp14:editId="6705AA3F">
              <wp:simplePos x="0" y="0"/>
              <wp:positionH relativeFrom="page">
                <wp:posOffset>1080135</wp:posOffset>
              </wp:positionH>
              <wp:positionV relativeFrom="page">
                <wp:posOffset>720090</wp:posOffset>
              </wp:positionV>
              <wp:extent cx="5760085" cy="144145"/>
              <wp:effectExtent l="0" t="0" r="0" b="8255"/>
              <wp:wrapNone/>
              <wp:docPr id="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44145"/>
                      </a:xfrm>
                      <a:prstGeom prst="rect">
                        <a:avLst/>
                      </a:prstGeom>
                      <a:solidFill>
                        <a:srgbClr val="B90F2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B6D79" id="Rectangle 32" o:spid="_x0000_s1026" style="position:absolute;margin-left:85.05pt;margin-top:56.7pt;width:453.55pt;height:11.3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" fillcolor="#b90f22" stroked="f">
              <w10:wrap anchorx="page" anchory="page"/>
            </v:rect>
          </w:pict>
        </mc:Fallback>
      </mc:AlternateContent>
    </w:r>
    <w:r>
      <mc:AlternateContent>
        <mc:Choice Requires="wps">
          <w:drawing>
            <wp:anchor distT="4294967295" distB="4294967295" distL="114300" distR="114300" simplePos="0" relativeHeight="251660800" behindDoc="1" locked="0" layoutInCell="1" allowOverlap="1" wp14:anchorId="5F6123A7" wp14:editId="2CA1A5AC">
              <wp:simplePos x="0" y="0"/>
              <wp:positionH relativeFrom="page">
                <wp:posOffset>1080135</wp:posOffset>
              </wp:positionH>
              <wp:positionV relativeFrom="page">
                <wp:posOffset>914399</wp:posOffset>
              </wp:positionV>
              <wp:extent cx="5760085" cy="0"/>
              <wp:effectExtent l="0" t="0" r="12065" b="19050"/>
              <wp:wrapNone/>
              <wp:docPr id="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8104B" id="Line 31" o:spid="_x0000_s1026" style="position:absolute;z-index:-251656704;visibility:visible;mso-wrap-style:square;mso-width-percent:0;mso-height-percent:0;mso-wrap-distance-left:9pt;mso-wrap-distance-top:.mm;mso-wrap-distance-right:9pt;mso-wrap-distance-bottom:.mm;mso-position-horizontal:absolute;mso-position-horizontal-relative:page;mso-position-vertical:absolute;mso-position-vertical-relative:page;mso-width-percent:0;mso-height-percent:0;mso-width-relative:page;mso-height-relative:page" from="85.05pt,1in" to="538.6pt,1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" strokeweight="1.2pt">
              <w10:wrap anchorx="page" anchory="page"/>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3AB0E" w14:textId="77777777" w:rsidR="007B5348" w:rsidRDefault="00221C0A" w:rsidP="00FA2EC3">
    <w:pPr>
      <w:pStyle w:val="Kopfzeile"/>
    </w:pPr>
    <w:r>
      <mc:AlternateContent>
        <mc:Choice Requires="wps">
          <w:drawing>
            <wp:anchor distT="0" distB="0" distL="114300" distR="114300" simplePos="0" relativeHeight="251663872" behindDoc="1" locked="0" layoutInCell="1" allowOverlap="1" wp14:anchorId="505D6F75" wp14:editId="2B89A948">
              <wp:simplePos x="0" y="0"/>
              <wp:positionH relativeFrom="page">
                <wp:posOffset>1080135</wp:posOffset>
              </wp:positionH>
              <wp:positionV relativeFrom="page">
                <wp:posOffset>720090</wp:posOffset>
              </wp:positionV>
              <wp:extent cx="5760085" cy="144145"/>
              <wp:effectExtent l="0" t="0" r="0" b="8255"/>
              <wp:wrapNone/>
              <wp:docPr id="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44145"/>
                      </a:xfrm>
                      <a:prstGeom prst="rect">
                        <a:avLst/>
                      </a:prstGeom>
                      <a:solidFill>
                        <a:srgbClr val="B90F2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A371C" id="Rectangle 34" o:spid="_x0000_s1026" style="position:absolute;margin-left:85.05pt;margin-top:56.7pt;width:453.55pt;height:11.3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" fillcolor="#b90f22" stroked="f">
              <w10:wrap anchorx="page" anchory="page"/>
            </v:rect>
          </w:pict>
        </mc:Fallback>
      </mc:AlternateContent>
    </w:r>
    <w:r>
      <mc:AlternateContent>
        <mc:Choice Requires="wps">
          <w:drawing>
            <wp:anchor distT="4294967295" distB="4294967295" distL="114300" distR="114300" simplePos="0" relativeHeight="251662848" behindDoc="1" locked="0" layoutInCell="1" allowOverlap="1" wp14:anchorId="5B2FF776" wp14:editId="5A354E92">
              <wp:simplePos x="0" y="0"/>
              <wp:positionH relativeFrom="page">
                <wp:posOffset>1080135</wp:posOffset>
              </wp:positionH>
              <wp:positionV relativeFrom="page">
                <wp:posOffset>914399</wp:posOffset>
              </wp:positionV>
              <wp:extent cx="5760085" cy="0"/>
              <wp:effectExtent l="0" t="0" r="12065" b="19050"/>
              <wp:wrapNone/>
              <wp:docPr id="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79E67" id="Line 33" o:spid="_x0000_s1026" style="position:absolute;z-index:-251654656;visibility:visible;mso-wrap-style:square;mso-width-percent:0;mso-height-percent:0;mso-wrap-distance-left:9pt;mso-wrap-distance-top:.mm;mso-wrap-distance-right:9pt;mso-wrap-distance-bottom:.mm;mso-position-horizontal:absolute;mso-position-horizontal-relative:page;mso-position-vertical:absolute;mso-position-vertical-relative:page;mso-width-percent:0;mso-height-percent:0;mso-width-relative:page;mso-height-relative:page" from="85.05pt,1in" to="538.6pt,1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" strokeweight="1.2pt">
              <w10:wrap anchorx="page" anchory="page"/>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2B054" w14:textId="77777777" w:rsidR="007B5348" w:rsidRDefault="00221C0A" w:rsidP="00FA2EC3">
    <w:pPr>
      <w:pStyle w:val="Kopfzeile"/>
    </w:pPr>
    <w:r>
      <mc:AlternateContent>
        <mc:Choice Requires="wps">
          <w:drawing>
            <wp:anchor distT="0" distB="0" distL="114300" distR="114300" simplePos="0" relativeHeight="251665920" behindDoc="1" locked="0" layoutInCell="1" allowOverlap="1" wp14:anchorId="5E856389" wp14:editId="3E48650C">
              <wp:simplePos x="0" y="0"/>
              <wp:positionH relativeFrom="page">
                <wp:posOffset>1080135</wp:posOffset>
              </wp:positionH>
              <wp:positionV relativeFrom="page">
                <wp:posOffset>720090</wp:posOffset>
              </wp:positionV>
              <wp:extent cx="5760085" cy="144145"/>
              <wp:effectExtent l="0" t="0" r="0" b="8255"/>
              <wp:wrapNone/>
              <wp:docPr id="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44145"/>
                      </a:xfrm>
                      <a:prstGeom prst="rect">
                        <a:avLst/>
                      </a:prstGeom>
                      <a:solidFill>
                        <a:srgbClr val="B90F2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5AEC1" id="Rectangle 40" o:spid="_x0000_s1026" style="position:absolute;margin-left:85.05pt;margin-top:56.7pt;width:453.55pt;height:11.3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" fillcolor="#b90f22" stroked="f">
              <w10:wrap anchorx="page" anchory="page"/>
            </v:rect>
          </w:pict>
        </mc:Fallback>
      </mc:AlternateContent>
    </w:r>
    <w:r>
      <mc:AlternateContent>
        <mc:Choice Requires="wps">
          <w:drawing>
            <wp:anchor distT="4294967295" distB="4294967295" distL="114300" distR="114300" simplePos="0" relativeHeight="251664896" behindDoc="1" locked="0" layoutInCell="1" allowOverlap="1" wp14:anchorId="7A5954DF" wp14:editId="5019F535">
              <wp:simplePos x="0" y="0"/>
              <wp:positionH relativeFrom="page">
                <wp:posOffset>1080135</wp:posOffset>
              </wp:positionH>
              <wp:positionV relativeFrom="page">
                <wp:posOffset>914399</wp:posOffset>
              </wp:positionV>
              <wp:extent cx="5760085" cy="0"/>
              <wp:effectExtent l="0" t="0" r="12065" b="19050"/>
              <wp:wrapNone/>
              <wp:docPr id="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3D9A7" id="Line 39" o:spid="_x0000_s1026" style="position:absolute;z-index:-251650560;visibility:visible;mso-wrap-style:square;mso-width-percent:0;mso-height-percent:0;mso-wrap-distance-left:9pt;mso-wrap-distance-top:.mm;mso-wrap-distance-right:9pt;mso-wrap-distance-bottom:.mm;mso-position-horizontal:absolute;mso-position-horizontal-relative:page;mso-position-vertical:absolute;mso-position-vertical-relative:page;mso-width-percent:0;mso-height-percent:0;mso-width-relative:page;mso-height-relative:page" from="85.05pt,1in" to="538.6pt,1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" strokeweight="1.2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A1A73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A245FF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0B2FF3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B96A66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CB091A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CB4914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252EA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58617C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058622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CBE4B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9226C9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F35F29"/>
    <w:multiLevelType w:val="multilevel"/>
    <w:tmpl w:val="16507CE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1883BB5"/>
    <w:multiLevelType w:val="multilevel"/>
    <w:tmpl w:val="DB8081C0"/>
    <w:lvl w:ilvl="0">
      <w:start w:val="1"/>
      <w:numFmt w:val="decimal"/>
      <w:pStyle w:val="berschrift1"/>
      <w:lvlText w:val="%1"/>
      <w:lvlJc w:val="left"/>
      <w:pPr>
        <w:tabs>
          <w:tab w:val="num" w:pos="432"/>
        </w:tabs>
        <w:ind w:left="432" w:hanging="432"/>
      </w:pPr>
      <w:rPr>
        <w:rFonts w:hint="default"/>
      </w:rPr>
    </w:lvl>
    <w:lvl w:ilvl="1">
      <w:start w:val="1"/>
      <w:numFmt w:val="decimal"/>
      <w:pStyle w:val="berschrift2"/>
      <w:lvlText w:val="%1.%2"/>
      <w:lvlJc w:val="left"/>
      <w:pPr>
        <w:tabs>
          <w:tab w:val="num" w:pos="576"/>
        </w:tabs>
        <w:ind w:left="576" w:hanging="576"/>
      </w:pPr>
      <w:rPr>
        <w:rFonts w:hint="default"/>
        <w:b/>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138041BE"/>
    <w:multiLevelType w:val="multilevel"/>
    <w:tmpl w:val="9E9423D0"/>
    <w:numStyleLink w:val="Aufzhlung"/>
  </w:abstractNum>
  <w:abstractNum w:abstractNumId="14" w15:restartNumberingAfterBreak="0">
    <w:nsid w:val="1463600E"/>
    <w:multiLevelType w:val="hybridMultilevel"/>
    <w:tmpl w:val="912A707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1C146D41"/>
    <w:multiLevelType w:val="hybridMultilevel"/>
    <w:tmpl w:val="41501562"/>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1E1536C5"/>
    <w:multiLevelType w:val="multilevel"/>
    <w:tmpl w:val="9E9423D0"/>
    <w:numStyleLink w:val="Aufzhlung"/>
  </w:abstractNum>
  <w:abstractNum w:abstractNumId="17" w15:restartNumberingAfterBreak="0">
    <w:nsid w:val="1E2F1E57"/>
    <w:multiLevelType w:val="multilevel"/>
    <w:tmpl w:val="D43C879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Charter" w:hAnsi="Charter"/>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1E376E26"/>
    <w:multiLevelType w:val="multilevel"/>
    <w:tmpl w:val="41501562"/>
    <w:lvl w:ilvl="0">
      <w:start w:val="1"/>
      <w:numFmt w:val="decimal"/>
      <w:lvlText w:val="%1."/>
      <w:lvlJc w:val="left"/>
      <w:pPr>
        <w:tabs>
          <w:tab w:val="num" w:pos="720"/>
        </w:tabs>
        <w:ind w:left="720" w:hanging="360"/>
      </w:pPr>
      <w:rPr>
        <w:rFonts w:ascii="Bitstream Charter" w:hAnsi="Bitstream Charter"/>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1FCE477E"/>
    <w:multiLevelType w:val="multilevel"/>
    <w:tmpl w:val="D43C879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Charter" w:hAnsi="Charter"/>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27E82558"/>
    <w:multiLevelType w:val="multilevel"/>
    <w:tmpl w:val="D43C879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Charter" w:hAnsi="Charter"/>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309E5514"/>
    <w:multiLevelType w:val="multilevel"/>
    <w:tmpl w:val="D43C879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Charter" w:hAnsi="Charter"/>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3C668FE"/>
    <w:multiLevelType w:val="multilevel"/>
    <w:tmpl w:val="9E9423D0"/>
    <w:styleLink w:val="Aufzhlung"/>
    <w:lvl w:ilvl="0">
      <w:start w:val="1"/>
      <w:numFmt w:val="bullet"/>
      <w:lvlText w:val=""/>
      <w:lvlJc w:val="left"/>
      <w:pPr>
        <w:tabs>
          <w:tab w:val="num" w:pos="720"/>
        </w:tabs>
        <w:ind w:left="720" w:hanging="360"/>
      </w:pPr>
      <w:rPr>
        <w:rFonts w:ascii="Wingdings" w:hAnsi="Wingdings"/>
        <w:sz w:val="22"/>
      </w:rPr>
    </w:lvl>
    <w:lvl w:ilvl="1">
      <w:start w:val="1"/>
      <w:numFmt w:val="bullet"/>
      <w:lvlText w:val=""/>
      <w:lvlJc w:val="left"/>
      <w:pPr>
        <w:tabs>
          <w:tab w:val="num" w:pos="1440"/>
        </w:tabs>
        <w:ind w:left="1440" w:hanging="360"/>
      </w:pPr>
      <w:rPr>
        <w:rFonts w:ascii="Wingdings" w:hAnsi="Wingdings" w:cs="Courier New" w:hint="default"/>
      </w:rPr>
    </w:lvl>
    <w:lvl w:ilvl="2">
      <w:start w:val="1"/>
      <w:numFmt w:val="bullet"/>
      <w:lvlText w:val="o"/>
      <w:lvlJc w:val="left"/>
      <w:pPr>
        <w:tabs>
          <w:tab w:val="num" w:pos="2160"/>
        </w:tabs>
        <w:ind w:left="2160" w:hanging="360"/>
      </w:pPr>
      <w:rPr>
        <w:rFonts w:ascii="Courier New" w:hAnsi="Courier New"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5390499"/>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7655479"/>
    <w:multiLevelType w:val="multilevel"/>
    <w:tmpl w:val="D43C879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Charter" w:hAnsi="Charter"/>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376C5FFF"/>
    <w:multiLevelType w:val="multilevel"/>
    <w:tmpl w:val="C7188EC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385F50C3"/>
    <w:multiLevelType w:val="hybridMultilevel"/>
    <w:tmpl w:val="16507CE2"/>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39355BF4"/>
    <w:multiLevelType w:val="hybridMultilevel"/>
    <w:tmpl w:val="C616CACA"/>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15:restartNumberingAfterBreak="0">
    <w:nsid w:val="3E4512A7"/>
    <w:multiLevelType w:val="multilevel"/>
    <w:tmpl w:val="9E9423D0"/>
    <w:numStyleLink w:val="Aufzhlung"/>
  </w:abstractNum>
  <w:abstractNum w:abstractNumId="29" w15:restartNumberingAfterBreak="0">
    <w:nsid w:val="469C0612"/>
    <w:multiLevelType w:val="multilevel"/>
    <w:tmpl w:val="41501562"/>
    <w:lvl w:ilvl="0">
      <w:start w:val="1"/>
      <w:numFmt w:val="decimal"/>
      <w:lvlText w:val="%1."/>
      <w:lvlJc w:val="left"/>
      <w:pPr>
        <w:tabs>
          <w:tab w:val="num" w:pos="720"/>
        </w:tabs>
        <w:ind w:left="720" w:hanging="360"/>
      </w:pPr>
      <w:rPr>
        <w:rFonts w:ascii="Charter" w:hAnsi="Charter"/>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494B08D7"/>
    <w:multiLevelType w:val="multilevel"/>
    <w:tmpl w:val="41501562"/>
    <w:lvl w:ilvl="0">
      <w:start w:val="1"/>
      <w:numFmt w:val="decimal"/>
      <w:lvlText w:val="%1."/>
      <w:lvlJc w:val="left"/>
      <w:pPr>
        <w:tabs>
          <w:tab w:val="num" w:pos="720"/>
        </w:tabs>
        <w:ind w:left="720" w:hanging="360"/>
      </w:pPr>
      <w:rPr>
        <w:rFonts w:ascii="Charter" w:hAnsi="Charter"/>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4D6735DC"/>
    <w:multiLevelType w:val="hybridMultilevel"/>
    <w:tmpl w:val="57CC9686"/>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15:restartNumberingAfterBreak="0">
    <w:nsid w:val="54BE4B2D"/>
    <w:multiLevelType w:val="hybridMultilevel"/>
    <w:tmpl w:val="9E9423D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F0106B9"/>
    <w:multiLevelType w:val="hybridMultilevel"/>
    <w:tmpl w:val="13B0A378"/>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15:restartNumberingAfterBreak="0">
    <w:nsid w:val="68111A50"/>
    <w:multiLevelType w:val="hybridMultilevel"/>
    <w:tmpl w:val="3D2421D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5" w15:restartNumberingAfterBreak="0">
    <w:nsid w:val="6BD35E49"/>
    <w:multiLevelType w:val="multilevel"/>
    <w:tmpl w:val="9E9423D0"/>
    <w:numStyleLink w:val="Aufzhlung"/>
  </w:abstractNum>
  <w:abstractNum w:abstractNumId="36" w15:restartNumberingAfterBreak="0">
    <w:nsid w:val="755923D5"/>
    <w:multiLevelType w:val="multilevel"/>
    <w:tmpl w:val="9E9423D0"/>
    <w:numStyleLink w:val="Aufzhlung"/>
  </w:abstractNum>
  <w:abstractNum w:abstractNumId="37" w15:restartNumberingAfterBreak="0">
    <w:nsid w:val="7BB77787"/>
    <w:multiLevelType w:val="multilevel"/>
    <w:tmpl w:val="9E9423D0"/>
    <w:lvl w:ilvl="0">
      <w:start w:val="1"/>
      <w:numFmt w:val="bullet"/>
      <w:lvlText w:val=""/>
      <w:lvlJc w:val="left"/>
      <w:pPr>
        <w:tabs>
          <w:tab w:val="num" w:pos="720"/>
        </w:tabs>
        <w:ind w:left="720" w:hanging="360"/>
      </w:pPr>
      <w:rPr>
        <w:rFonts w:ascii="Wingdings" w:hAnsi="Wingdings"/>
        <w:sz w:val="22"/>
      </w:rPr>
    </w:lvl>
    <w:lvl w:ilvl="1">
      <w:start w:val="1"/>
      <w:numFmt w:val="bullet"/>
      <w:lvlText w:val=""/>
      <w:lvlJc w:val="left"/>
      <w:pPr>
        <w:tabs>
          <w:tab w:val="num" w:pos="1440"/>
        </w:tabs>
        <w:ind w:left="1440" w:hanging="360"/>
      </w:pPr>
      <w:rPr>
        <w:rFonts w:ascii="Wingdings" w:hAnsi="Wingdings" w:cs="Courier New" w:hint="default"/>
      </w:rPr>
    </w:lvl>
    <w:lvl w:ilvl="2">
      <w:start w:val="1"/>
      <w:numFmt w:val="bullet"/>
      <w:lvlText w:val="o"/>
      <w:lvlJc w:val="left"/>
      <w:pPr>
        <w:tabs>
          <w:tab w:val="num" w:pos="2160"/>
        </w:tabs>
        <w:ind w:left="2160" w:hanging="360"/>
      </w:pPr>
      <w:rPr>
        <w:rFonts w:ascii="Courier New" w:hAnsi="Courier New"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E0C62C3"/>
    <w:multiLevelType w:val="multilevel"/>
    <w:tmpl w:val="284AF17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7F873A7D"/>
    <w:multiLevelType w:val="hybridMultilevel"/>
    <w:tmpl w:val="EEA2656A"/>
    <w:lvl w:ilvl="0" w:tplc="076AE2E8">
      <w:start w:val="3"/>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447048991">
    <w:abstractNumId w:val="12"/>
  </w:num>
  <w:num w:numId="2" w16cid:durableId="970749890">
    <w:abstractNumId w:val="32"/>
  </w:num>
  <w:num w:numId="3" w16cid:durableId="191843419">
    <w:abstractNumId w:val="22"/>
  </w:num>
  <w:num w:numId="4" w16cid:durableId="1140876213">
    <w:abstractNumId w:val="13"/>
  </w:num>
  <w:num w:numId="5" w16cid:durableId="986397613">
    <w:abstractNumId w:val="16"/>
  </w:num>
  <w:num w:numId="6" w16cid:durableId="1546139907">
    <w:abstractNumId w:val="34"/>
  </w:num>
  <w:num w:numId="7" w16cid:durableId="229462862">
    <w:abstractNumId w:val="37"/>
  </w:num>
  <w:num w:numId="8" w16cid:durableId="875235183">
    <w:abstractNumId w:val="31"/>
  </w:num>
  <w:num w:numId="9" w16cid:durableId="1841115815">
    <w:abstractNumId w:val="15"/>
  </w:num>
  <w:num w:numId="10" w16cid:durableId="760108471">
    <w:abstractNumId w:val="36"/>
  </w:num>
  <w:num w:numId="11" w16cid:durableId="1559583584">
    <w:abstractNumId w:val="10"/>
  </w:num>
  <w:num w:numId="12" w16cid:durableId="2025981529">
    <w:abstractNumId w:val="8"/>
  </w:num>
  <w:num w:numId="13" w16cid:durableId="1225680136">
    <w:abstractNumId w:val="7"/>
  </w:num>
  <w:num w:numId="14" w16cid:durableId="1697462612">
    <w:abstractNumId w:val="6"/>
  </w:num>
  <w:num w:numId="15" w16cid:durableId="269708830">
    <w:abstractNumId w:val="5"/>
  </w:num>
  <w:num w:numId="16" w16cid:durableId="1814057976">
    <w:abstractNumId w:val="9"/>
  </w:num>
  <w:num w:numId="17" w16cid:durableId="1756048952">
    <w:abstractNumId w:val="4"/>
  </w:num>
  <w:num w:numId="18" w16cid:durableId="2064015663">
    <w:abstractNumId w:val="3"/>
  </w:num>
  <w:num w:numId="19" w16cid:durableId="773404691">
    <w:abstractNumId w:val="2"/>
  </w:num>
  <w:num w:numId="20" w16cid:durableId="1259605684">
    <w:abstractNumId w:val="1"/>
  </w:num>
  <w:num w:numId="21" w16cid:durableId="596912523">
    <w:abstractNumId w:val="26"/>
  </w:num>
  <w:num w:numId="22" w16cid:durableId="323901287">
    <w:abstractNumId w:val="11"/>
  </w:num>
  <w:num w:numId="23" w16cid:durableId="875894715">
    <w:abstractNumId w:val="38"/>
  </w:num>
  <w:num w:numId="24" w16cid:durableId="2090345238">
    <w:abstractNumId w:val="25"/>
  </w:num>
  <w:num w:numId="25" w16cid:durableId="1811092441">
    <w:abstractNumId w:val="18"/>
  </w:num>
  <w:num w:numId="26" w16cid:durableId="240679562">
    <w:abstractNumId w:val="35"/>
  </w:num>
  <w:num w:numId="27" w16cid:durableId="260181664">
    <w:abstractNumId w:val="21"/>
  </w:num>
  <w:num w:numId="28" w16cid:durableId="834689035">
    <w:abstractNumId w:val="28"/>
  </w:num>
  <w:num w:numId="29" w16cid:durableId="817766733">
    <w:abstractNumId w:val="27"/>
  </w:num>
  <w:num w:numId="30" w16cid:durableId="1785421544">
    <w:abstractNumId w:val="20"/>
  </w:num>
  <w:num w:numId="31" w16cid:durableId="479613886">
    <w:abstractNumId w:val="30"/>
  </w:num>
  <w:num w:numId="32" w16cid:durableId="1997223591">
    <w:abstractNumId w:val="24"/>
  </w:num>
  <w:num w:numId="33" w16cid:durableId="462886145">
    <w:abstractNumId w:val="17"/>
  </w:num>
  <w:num w:numId="34" w16cid:durableId="1451389890">
    <w:abstractNumId w:val="19"/>
  </w:num>
  <w:num w:numId="35" w16cid:durableId="657227107">
    <w:abstractNumId w:val="33"/>
  </w:num>
  <w:num w:numId="36" w16cid:durableId="19296084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94309994">
    <w:abstractNumId w:val="12"/>
  </w:num>
  <w:num w:numId="38" w16cid:durableId="148717489">
    <w:abstractNumId w:val="14"/>
  </w:num>
  <w:num w:numId="39" w16cid:durableId="744256922">
    <w:abstractNumId w:val="29"/>
  </w:num>
  <w:num w:numId="40" w16cid:durableId="1100419052">
    <w:abstractNumId w:val="23"/>
  </w:num>
  <w:num w:numId="41" w16cid:durableId="1143229740">
    <w:abstractNumId w:val="39"/>
  </w:num>
  <w:num w:numId="42" w16cid:durableId="1275207948">
    <w:abstractNumId w:val="12"/>
  </w:num>
  <w:num w:numId="43" w16cid:durableId="14607563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removePersonalInformation/>
  <w:activeWritingStyle w:appName="MSWord" w:lang="en-GB" w:vendorID="64" w:dllVersion="6" w:nlCheck="1" w:checkStyle="1"/>
  <w:activeWritingStyle w:appName="MSWord" w:lang="de-DE" w:vendorID="64" w:dllVersion="6" w:nlCheck="1" w:checkStyle="1"/>
  <w:activeWritingStyle w:appName="MSWord" w:lang="en-US" w:vendorID="64" w:dllVersion="6" w:nlCheck="1" w:checkStyle="1"/>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951"/>
    <w:rsid w:val="00026B2C"/>
    <w:rsid w:val="00042DE8"/>
    <w:rsid w:val="000518DD"/>
    <w:rsid w:val="000543FE"/>
    <w:rsid w:val="000A4F7C"/>
    <w:rsid w:val="000B3953"/>
    <w:rsid w:val="00103703"/>
    <w:rsid w:val="00124963"/>
    <w:rsid w:val="001634B0"/>
    <w:rsid w:val="001A3115"/>
    <w:rsid w:val="001B6D85"/>
    <w:rsid w:val="001D3CD4"/>
    <w:rsid w:val="00221C0A"/>
    <w:rsid w:val="00242811"/>
    <w:rsid w:val="002A2D3B"/>
    <w:rsid w:val="002C1474"/>
    <w:rsid w:val="00386B96"/>
    <w:rsid w:val="003A12C1"/>
    <w:rsid w:val="003D607C"/>
    <w:rsid w:val="00404A00"/>
    <w:rsid w:val="004125AD"/>
    <w:rsid w:val="00415EDC"/>
    <w:rsid w:val="00452E37"/>
    <w:rsid w:val="00455B9A"/>
    <w:rsid w:val="00457F78"/>
    <w:rsid w:val="00462540"/>
    <w:rsid w:val="00482A55"/>
    <w:rsid w:val="004A715E"/>
    <w:rsid w:val="004D2471"/>
    <w:rsid w:val="004D4951"/>
    <w:rsid w:val="005065D6"/>
    <w:rsid w:val="005127D6"/>
    <w:rsid w:val="00585AA3"/>
    <w:rsid w:val="005F591E"/>
    <w:rsid w:val="005F661E"/>
    <w:rsid w:val="00664384"/>
    <w:rsid w:val="00685FA0"/>
    <w:rsid w:val="006B6B12"/>
    <w:rsid w:val="006D405E"/>
    <w:rsid w:val="006E5466"/>
    <w:rsid w:val="006E7E99"/>
    <w:rsid w:val="006F2DE8"/>
    <w:rsid w:val="007102C1"/>
    <w:rsid w:val="00720FD2"/>
    <w:rsid w:val="00744DC7"/>
    <w:rsid w:val="0077158F"/>
    <w:rsid w:val="007B5348"/>
    <w:rsid w:val="007D640B"/>
    <w:rsid w:val="00816CF5"/>
    <w:rsid w:val="008236C8"/>
    <w:rsid w:val="00854A1F"/>
    <w:rsid w:val="0088320F"/>
    <w:rsid w:val="008E7994"/>
    <w:rsid w:val="00914C86"/>
    <w:rsid w:val="00933090"/>
    <w:rsid w:val="00942AB1"/>
    <w:rsid w:val="00950974"/>
    <w:rsid w:val="00976441"/>
    <w:rsid w:val="00977BE1"/>
    <w:rsid w:val="00995E78"/>
    <w:rsid w:val="009C0416"/>
    <w:rsid w:val="009D0D69"/>
    <w:rsid w:val="009D6188"/>
    <w:rsid w:val="00A01296"/>
    <w:rsid w:val="00A43E26"/>
    <w:rsid w:val="00A56BA9"/>
    <w:rsid w:val="00A64058"/>
    <w:rsid w:val="00A66EFB"/>
    <w:rsid w:val="00A77AD2"/>
    <w:rsid w:val="00A936DE"/>
    <w:rsid w:val="00AB042F"/>
    <w:rsid w:val="00AC6386"/>
    <w:rsid w:val="00AE1B8F"/>
    <w:rsid w:val="00B041F3"/>
    <w:rsid w:val="00B31C48"/>
    <w:rsid w:val="00B96218"/>
    <w:rsid w:val="00B9688D"/>
    <w:rsid w:val="00BB7F5E"/>
    <w:rsid w:val="00C02934"/>
    <w:rsid w:val="00C06E4A"/>
    <w:rsid w:val="00C46D19"/>
    <w:rsid w:val="00C56165"/>
    <w:rsid w:val="00C81CE3"/>
    <w:rsid w:val="00CA5FFB"/>
    <w:rsid w:val="00CA6BF9"/>
    <w:rsid w:val="00CC3EB4"/>
    <w:rsid w:val="00D16D90"/>
    <w:rsid w:val="00D525B6"/>
    <w:rsid w:val="00D75370"/>
    <w:rsid w:val="00DC0155"/>
    <w:rsid w:val="00DD6907"/>
    <w:rsid w:val="00E43847"/>
    <w:rsid w:val="00E60171"/>
    <w:rsid w:val="00E621C8"/>
    <w:rsid w:val="00EC1E24"/>
    <w:rsid w:val="00EF46CF"/>
    <w:rsid w:val="00F11D25"/>
    <w:rsid w:val="00F21FF5"/>
    <w:rsid w:val="00F3531A"/>
    <w:rsid w:val="00F43530"/>
    <w:rsid w:val="00F508E8"/>
    <w:rsid w:val="00F73ADC"/>
    <w:rsid w:val="00FA2EC3"/>
    <w:rsid w:val="00FA326E"/>
    <w:rsid w:val="00FB2515"/>
    <w:rsid w:val="00FF31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AF595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F250D3"/>
    <w:pPr>
      <w:spacing w:line="240" w:lineRule="exact"/>
      <w:jc w:val="both"/>
    </w:pPr>
    <w:rPr>
      <w:rFonts w:ascii="Charter" w:hAnsi="Charter"/>
      <w:sz w:val="22"/>
      <w:szCs w:val="24"/>
    </w:rPr>
  </w:style>
  <w:style w:type="paragraph" w:styleId="berschrift1">
    <w:name w:val="heading 1"/>
    <w:basedOn w:val="Standard"/>
    <w:next w:val="Standard"/>
    <w:qFormat/>
    <w:rsid w:val="00636F29"/>
    <w:pPr>
      <w:keepNext/>
      <w:numPr>
        <w:numId w:val="1"/>
      </w:numPr>
      <w:pBdr>
        <w:top w:val="single" w:sz="4" w:space="1" w:color="auto"/>
        <w:bottom w:val="single" w:sz="4" w:space="1" w:color="auto"/>
      </w:pBdr>
      <w:spacing w:after="320" w:line="320" w:lineRule="atLeast"/>
      <w:ind w:right="28"/>
      <w:jc w:val="left"/>
      <w:outlineLvl w:val="0"/>
    </w:pPr>
    <w:rPr>
      <w:rFonts w:ascii="FrontPage" w:hAnsi="FrontPage"/>
      <w:b/>
      <w:kern w:val="28"/>
      <w:sz w:val="28"/>
      <w:szCs w:val="19"/>
    </w:rPr>
  </w:style>
  <w:style w:type="paragraph" w:styleId="berschrift2">
    <w:name w:val="heading 2"/>
    <w:basedOn w:val="Standard"/>
    <w:next w:val="SCMTextkrper"/>
    <w:link w:val="berschrift2Zchn"/>
    <w:qFormat/>
    <w:rsid w:val="00636F29"/>
    <w:pPr>
      <w:keepNext/>
      <w:keepLines/>
      <w:numPr>
        <w:ilvl w:val="1"/>
        <w:numId w:val="1"/>
      </w:numPr>
      <w:suppressLineNumbers/>
      <w:pBdr>
        <w:top w:val="single" w:sz="4" w:space="1" w:color="auto"/>
        <w:bottom w:val="single" w:sz="4" w:space="1" w:color="auto"/>
      </w:pBdr>
      <w:tabs>
        <w:tab w:val="left" w:pos="709"/>
      </w:tabs>
      <w:spacing w:after="280" w:line="280" w:lineRule="atLeast"/>
      <w:ind w:right="23"/>
      <w:jc w:val="left"/>
      <w:outlineLvl w:val="1"/>
    </w:pPr>
    <w:rPr>
      <w:rFonts w:ascii="FrontPage" w:hAnsi="FrontPage"/>
      <w:b/>
      <w:kern w:val="24"/>
      <w:sz w:val="24"/>
      <w:szCs w:val="20"/>
    </w:rPr>
  </w:style>
  <w:style w:type="paragraph" w:styleId="berschrift3">
    <w:name w:val="heading 3"/>
    <w:basedOn w:val="Standard"/>
    <w:next w:val="SCMTextkrper"/>
    <w:qFormat/>
    <w:rsid w:val="00636F29"/>
    <w:pPr>
      <w:keepNext/>
      <w:keepLines/>
      <w:numPr>
        <w:ilvl w:val="2"/>
        <w:numId w:val="1"/>
      </w:numPr>
      <w:suppressLineNumbers/>
      <w:pBdr>
        <w:top w:val="single" w:sz="4" w:space="1" w:color="auto"/>
        <w:bottom w:val="single" w:sz="4" w:space="1" w:color="auto"/>
      </w:pBdr>
      <w:spacing w:after="280" w:line="280" w:lineRule="atLeast"/>
      <w:ind w:right="17"/>
      <w:jc w:val="left"/>
      <w:outlineLvl w:val="2"/>
    </w:pPr>
    <w:rPr>
      <w:rFonts w:ascii="FrontPage" w:hAnsi="FrontPage"/>
      <w:b/>
      <w:kern w:val="22"/>
    </w:rPr>
  </w:style>
  <w:style w:type="paragraph" w:styleId="berschrift4">
    <w:name w:val="heading 4"/>
    <w:basedOn w:val="Standard"/>
    <w:next w:val="SCMTextkrper"/>
    <w:qFormat/>
    <w:rsid w:val="00636F29"/>
    <w:pPr>
      <w:keepNext/>
      <w:numPr>
        <w:ilvl w:val="3"/>
        <w:numId w:val="1"/>
      </w:numPr>
      <w:pBdr>
        <w:top w:val="single" w:sz="4" w:space="1" w:color="auto"/>
        <w:bottom w:val="single" w:sz="4" w:space="1" w:color="auto"/>
      </w:pBdr>
      <w:spacing w:after="240" w:line="240" w:lineRule="atLeast"/>
      <w:ind w:right="11"/>
      <w:jc w:val="left"/>
      <w:outlineLvl w:val="3"/>
    </w:pPr>
    <w:rPr>
      <w:rFonts w:ascii="FrontPage" w:hAnsi="FrontPage"/>
      <w:b/>
      <w:bCs/>
      <w:kern w:val="22"/>
      <w:szCs w:val="28"/>
    </w:rPr>
  </w:style>
  <w:style w:type="paragraph" w:styleId="berschrift5">
    <w:name w:val="heading 5"/>
    <w:basedOn w:val="Standard"/>
    <w:next w:val="SCMTextkrper"/>
    <w:qFormat/>
    <w:rsid w:val="00636F29"/>
    <w:pPr>
      <w:keepNext/>
      <w:numPr>
        <w:ilvl w:val="4"/>
        <w:numId w:val="1"/>
      </w:numPr>
      <w:pBdr>
        <w:top w:val="single" w:sz="4" w:space="1" w:color="auto"/>
        <w:bottom w:val="single" w:sz="4" w:space="1" w:color="auto"/>
      </w:pBdr>
      <w:spacing w:after="240" w:line="240" w:lineRule="atLeast"/>
      <w:ind w:right="6"/>
      <w:jc w:val="left"/>
      <w:outlineLvl w:val="4"/>
    </w:pPr>
    <w:rPr>
      <w:rFonts w:ascii="FrontPage" w:hAnsi="FrontPage"/>
      <w:b/>
      <w:kern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ckblattTitel3zeiligschwarz">
    <w:name w:val="Deckblatt_Titel_3zeilig_schwarz"/>
    <w:basedOn w:val="Standard"/>
    <w:rsid w:val="003C743B"/>
    <w:pPr>
      <w:spacing w:line="780" w:lineRule="atLeast"/>
      <w:jc w:val="left"/>
    </w:pPr>
    <w:rPr>
      <w:rFonts w:ascii="FrontPage" w:hAnsi="FrontPage"/>
      <w:sz w:val="104"/>
      <w:szCs w:val="104"/>
    </w:rPr>
  </w:style>
  <w:style w:type="paragraph" w:styleId="Verzeichnis1">
    <w:name w:val="toc 1"/>
    <w:basedOn w:val="Standard"/>
    <w:next w:val="Standard"/>
    <w:autoRedefine/>
    <w:uiPriority w:val="39"/>
    <w:rsid w:val="002F7E52"/>
    <w:pPr>
      <w:tabs>
        <w:tab w:val="left" w:pos="480"/>
        <w:tab w:val="right" w:leader="dot" w:pos="9072"/>
      </w:tabs>
      <w:spacing w:before="120" w:after="60"/>
    </w:pPr>
    <w:rPr>
      <w:rFonts w:cs="Arial"/>
      <w:bCs/>
    </w:rPr>
  </w:style>
  <w:style w:type="paragraph" w:styleId="Kopfzeile">
    <w:name w:val="header"/>
    <w:basedOn w:val="Standard"/>
    <w:rsid w:val="00FA2EC3"/>
    <w:pPr>
      <w:tabs>
        <w:tab w:val="center" w:pos="4536"/>
        <w:tab w:val="right" w:pos="9072"/>
      </w:tabs>
      <w:spacing w:line="240" w:lineRule="atLeast"/>
      <w:jc w:val="left"/>
    </w:pPr>
    <w:rPr>
      <w:noProof/>
      <w:szCs w:val="19"/>
    </w:rPr>
  </w:style>
  <w:style w:type="paragraph" w:styleId="Fuzeile">
    <w:name w:val="footer"/>
    <w:basedOn w:val="Standard"/>
    <w:rsid w:val="005B44B2"/>
    <w:pPr>
      <w:tabs>
        <w:tab w:val="center" w:pos="4820"/>
        <w:tab w:val="right" w:pos="9639"/>
      </w:tabs>
      <w:spacing w:line="240" w:lineRule="atLeast"/>
      <w:jc w:val="left"/>
    </w:pPr>
    <w:rPr>
      <w:rFonts w:ascii="FrontPage" w:hAnsi="FrontPage"/>
      <w:sz w:val="20"/>
      <w:szCs w:val="19"/>
    </w:rPr>
  </w:style>
  <w:style w:type="paragraph" w:customStyle="1" w:styleId="berschriftVerzeichnis">
    <w:name w:val="Überschrift_Verzeichnis"/>
    <w:basedOn w:val="berschrift1"/>
    <w:next w:val="Standard"/>
    <w:rsid w:val="005B44B2"/>
    <w:pPr>
      <w:numPr>
        <w:numId w:val="0"/>
      </w:numPr>
    </w:pPr>
  </w:style>
  <w:style w:type="character" w:styleId="Seitenzahl">
    <w:name w:val="page number"/>
    <w:rsid w:val="005B44B2"/>
    <w:rPr>
      <w:rFonts w:ascii="FrontPage" w:hAnsi="FrontPage"/>
      <w:b/>
      <w:sz w:val="20"/>
      <w:szCs w:val="20"/>
    </w:rPr>
  </w:style>
  <w:style w:type="paragraph" w:customStyle="1" w:styleId="DeckblattTitel3zeiligwei">
    <w:name w:val="Deckblatt_Titel_3zeilig_weiß"/>
    <w:basedOn w:val="Standard"/>
    <w:link w:val="DeckblattTitel3zeiligweiZchnZchn"/>
    <w:rsid w:val="003C743B"/>
    <w:pPr>
      <w:spacing w:line="780" w:lineRule="atLeast"/>
      <w:jc w:val="left"/>
    </w:pPr>
    <w:rPr>
      <w:rFonts w:ascii="FrontPage" w:hAnsi="FrontPage"/>
      <w:color w:val="FFFFFF"/>
      <w:sz w:val="72"/>
      <w:szCs w:val="72"/>
    </w:rPr>
  </w:style>
  <w:style w:type="paragraph" w:customStyle="1" w:styleId="DeckblattSubheadlinewei">
    <w:name w:val="Deckblatt_Subheadline_weiß"/>
    <w:basedOn w:val="Standard"/>
    <w:rsid w:val="003C743B"/>
    <w:pPr>
      <w:spacing w:line="280" w:lineRule="atLeast"/>
      <w:jc w:val="left"/>
    </w:pPr>
    <w:rPr>
      <w:rFonts w:ascii="FrontPage" w:hAnsi="FrontPage"/>
      <w:bCs/>
      <w:color w:val="FFFFFF"/>
      <w:sz w:val="23"/>
      <w:szCs w:val="23"/>
    </w:rPr>
  </w:style>
  <w:style w:type="paragraph" w:customStyle="1" w:styleId="DeckblattTitel2zeiligschwarz">
    <w:name w:val="Deckblatt_Titel_2zeilig_schwarz"/>
    <w:basedOn w:val="Standard"/>
    <w:rsid w:val="003C743B"/>
    <w:pPr>
      <w:spacing w:line="1080" w:lineRule="atLeast"/>
      <w:jc w:val="left"/>
    </w:pPr>
    <w:rPr>
      <w:rFonts w:ascii="FrontPage" w:hAnsi="FrontPage"/>
      <w:b/>
      <w:sz w:val="104"/>
      <w:szCs w:val="104"/>
    </w:rPr>
  </w:style>
  <w:style w:type="character" w:styleId="Hyperlink">
    <w:name w:val="Hyperlink"/>
    <w:uiPriority w:val="99"/>
    <w:rsid w:val="005B44B2"/>
    <w:rPr>
      <w:color w:val="0000FF"/>
      <w:u w:val="single"/>
    </w:rPr>
  </w:style>
  <w:style w:type="paragraph" w:styleId="Verzeichnis2">
    <w:name w:val="toc 2"/>
    <w:basedOn w:val="Standard"/>
    <w:next w:val="Standard"/>
    <w:autoRedefine/>
    <w:uiPriority w:val="39"/>
    <w:rsid w:val="002F7E52"/>
    <w:pPr>
      <w:tabs>
        <w:tab w:val="left" w:pos="900"/>
        <w:tab w:val="right" w:leader="dot" w:pos="9072"/>
      </w:tabs>
      <w:spacing w:after="60"/>
      <w:ind w:left="221"/>
    </w:pPr>
    <w:rPr>
      <w:szCs w:val="19"/>
    </w:rPr>
  </w:style>
  <w:style w:type="paragraph" w:styleId="Verzeichnis3">
    <w:name w:val="toc 3"/>
    <w:basedOn w:val="Standard"/>
    <w:next w:val="Standard"/>
    <w:autoRedefine/>
    <w:uiPriority w:val="39"/>
    <w:rsid w:val="002F7E52"/>
    <w:pPr>
      <w:tabs>
        <w:tab w:val="right" w:leader="dot" w:pos="9072"/>
      </w:tabs>
      <w:spacing w:after="60"/>
      <w:ind w:left="442"/>
    </w:pPr>
    <w:rPr>
      <w:szCs w:val="19"/>
    </w:rPr>
  </w:style>
  <w:style w:type="paragraph" w:customStyle="1" w:styleId="SCMMetadatenSeite2">
    <w:name w:val="SCM_Metadaten_Seite2"/>
    <w:basedOn w:val="Standard"/>
    <w:rsid w:val="00E41DC4"/>
    <w:pPr>
      <w:spacing w:after="260" w:line="260" w:lineRule="atLeast"/>
      <w:jc w:val="left"/>
    </w:pPr>
    <w:rPr>
      <w:szCs w:val="22"/>
    </w:rPr>
  </w:style>
  <w:style w:type="character" w:customStyle="1" w:styleId="DeckblattTitel3zeiligweiZchnZchn">
    <w:name w:val="Deckblatt_Titel_3zeilig_weiß Zchn Zchn"/>
    <w:link w:val="DeckblattTitel3zeiligwei"/>
    <w:rsid w:val="003C743B"/>
    <w:rPr>
      <w:rFonts w:ascii="FrontPage" w:hAnsi="FrontPage"/>
      <w:color w:val="FFFFFF"/>
      <w:sz w:val="72"/>
      <w:szCs w:val="72"/>
      <w:lang w:val="de-DE" w:eastAsia="de-DE" w:bidi="ar-SA"/>
    </w:rPr>
  </w:style>
  <w:style w:type="paragraph" w:customStyle="1" w:styleId="SCMTextkrper">
    <w:name w:val="SCM_Textkörper"/>
    <w:basedOn w:val="Standard"/>
    <w:link w:val="SCMTextkrperChar"/>
    <w:rsid w:val="007055FE"/>
    <w:pPr>
      <w:spacing w:after="120" w:line="360" w:lineRule="auto"/>
    </w:pPr>
    <w:rPr>
      <w:szCs w:val="20"/>
    </w:rPr>
  </w:style>
  <w:style w:type="paragraph" w:customStyle="1" w:styleId="berschriftAbschnitt">
    <w:name w:val="Überschrift_Abschnitt"/>
    <w:basedOn w:val="berschriftVerzeichnis"/>
    <w:next w:val="SCMTextkrper"/>
    <w:rsid w:val="005B44B2"/>
  </w:style>
  <w:style w:type="paragraph" w:styleId="Funotentext">
    <w:name w:val="footnote text"/>
    <w:basedOn w:val="Standard"/>
    <w:semiHidden/>
    <w:rsid w:val="005B44B2"/>
    <w:pPr>
      <w:spacing w:after="60"/>
      <w:ind w:left="425" w:hanging="425"/>
    </w:pPr>
    <w:rPr>
      <w:sz w:val="18"/>
      <w:szCs w:val="20"/>
    </w:rPr>
  </w:style>
  <w:style w:type="character" w:styleId="Funotenzeichen">
    <w:name w:val="footnote reference"/>
    <w:semiHidden/>
    <w:rsid w:val="005B44B2"/>
    <w:rPr>
      <w:vertAlign w:val="superscript"/>
    </w:rPr>
  </w:style>
  <w:style w:type="paragraph" w:customStyle="1" w:styleId="Literatur">
    <w:name w:val="Literatur"/>
    <w:basedOn w:val="Standard"/>
    <w:link w:val="LiteraturZchn"/>
    <w:rsid w:val="005B44B2"/>
    <w:pPr>
      <w:spacing w:after="120" w:line="240" w:lineRule="atLeast"/>
      <w:ind w:left="360" w:hanging="360"/>
    </w:pPr>
  </w:style>
  <w:style w:type="paragraph" w:customStyle="1" w:styleId="LiteraturAutoren">
    <w:name w:val="Literatur_Autoren"/>
    <w:basedOn w:val="Literatur"/>
    <w:link w:val="LiteraturAutorenZchn"/>
    <w:rsid w:val="009F3D59"/>
    <w:rPr>
      <w:b/>
    </w:rPr>
  </w:style>
  <w:style w:type="character" w:customStyle="1" w:styleId="LiteraturZchn">
    <w:name w:val="Literatur Zchn"/>
    <w:link w:val="Literatur"/>
    <w:rsid w:val="005B44B2"/>
    <w:rPr>
      <w:rFonts w:ascii="Bitstream Charter" w:hAnsi="Bitstream Charter"/>
      <w:sz w:val="22"/>
      <w:szCs w:val="24"/>
      <w:lang w:val="de-DE" w:eastAsia="de-DE" w:bidi="ar-SA"/>
    </w:rPr>
  </w:style>
  <w:style w:type="character" w:customStyle="1" w:styleId="LiteraturAutorenZchn">
    <w:name w:val="Literatur_Autoren Zchn"/>
    <w:link w:val="LiteraturAutoren"/>
    <w:rsid w:val="009F3D59"/>
    <w:rPr>
      <w:rFonts w:ascii="Charter" w:hAnsi="Charter"/>
      <w:b/>
      <w:sz w:val="22"/>
      <w:szCs w:val="24"/>
      <w:lang w:val="de-DE" w:eastAsia="de-DE" w:bidi="ar-SA"/>
    </w:rPr>
  </w:style>
  <w:style w:type="numbering" w:customStyle="1" w:styleId="Aufzhlung">
    <w:name w:val="Aufzählung"/>
    <w:basedOn w:val="KeineListe"/>
    <w:rsid w:val="005B44B2"/>
    <w:pPr>
      <w:numPr>
        <w:numId w:val="3"/>
      </w:numPr>
    </w:pPr>
  </w:style>
  <w:style w:type="paragraph" w:customStyle="1" w:styleId="Zitat1">
    <w:name w:val="Zitat1"/>
    <w:basedOn w:val="SCMTextkrper"/>
    <w:rsid w:val="008E3492"/>
    <w:pPr>
      <w:ind w:left="567"/>
    </w:pPr>
    <w:rPr>
      <w:sz w:val="20"/>
    </w:rPr>
  </w:style>
  <w:style w:type="paragraph" w:styleId="Beschriftung">
    <w:name w:val="caption"/>
    <w:basedOn w:val="Standard"/>
    <w:next w:val="SCMTextkrper"/>
    <w:qFormat/>
    <w:rsid w:val="005B44B2"/>
    <w:pPr>
      <w:spacing w:after="120"/>
      <w:ind w:left="539" w:hanging="539"/>
      <w:jc w:val="left"/>
    </w:pPr>
    <w:rPr>
      <w:bCs/>
      <w:sz w:val="20"/>
      <w:szCs w:val="20"/>
    </w:rPr>
  </w:style>
  <w:style w:type="paragraph" w:customStyle="1" w:styleId="Abbildung">
    <w:name w:val="Abbildung"/>
    <w:basedOn w:val="SCMTextkrper"/>
    <w:rsid w:val="005B44B2"/>
    <w:pPr>
      <w:keepNext/>
      <w:spacing w:before="240"/>
      <w:jc w:val="left"/>
    </w:pPr>
  </w:style>
  <w:style w:type="paragraph" w:styleId="Abbildungsverzeichnis">
    <w:name w:val="table of figures"/>
    <w:basedOn w:val="Standard"/>
    <w:next w:val="Standard"/>
    <w:uiPriority w:val="99"/>
    <w:rsid w:val="00F72D8B"/>
    <w:pPr>
      <w:tabs>
        <w:tab w:val="right" w:leader="dot" w:pos="9072"/>
      </w:tabs>
      <w:spacing w:after="60" w:line="360" w:lineRule="auto"/>
      <w:ind w:left="709" w:hanging="709"/>
    </w:pPr>
  </w:style>
  <w:style w:type="table" w:styleId="Tabellenraster">
    <w:name w:val="Table Grid"/>
    <w:basedOn w:val="NormaleTabelle"/>
    <w:rsid w:val="005B44B2"/>
    <w:pPr>
      <w:spacing w:line="24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
    <w:name w:val="Tabelle"/>
    <w:basedOn w:val="Standard"/>
    <w:next w:val="SCMTextkrper"/>
    <w:rsid w:val="005B44B2"/>
    <w:pPr>
      <w:jc w:val="left"/>
    </w:pPr>
    <w:rPr>
      <w:sz w:val="20"/>
    </w:rPr>
  </w:style>
  <w:style w:type="paragraph" w:customStyle="1" w:styleId="Abkrzungsverzeichnis">
    <w:name w:val="Abkürzungsverzeichnis"/>
    <w:basedOn w:val="Standard"/>
    <w:rsid w:val="003C743B"/>
    <w:pPr>
      <w:tabs>
        <w:tab w:val="left" w:pos="1418"/>
      </w:tabs>
      <w:spacing w:after="120" w:line="240" w:lineRule="atLeast"/>
      <w:ind w:left="1418" w:hanging="1418"/>
      <w:jc w:val="left"/>
    </w:pPr>
  </w:style>
  <w:style w:type="paragraph" w:styleId="Index1">
    <w:name w:val="index 1"/>
    <w:basedOn w:val="Standard"/>
    <w:next w:val="Standard"/>
    <w:uiPriority w:val="99"/>
    <w:semiHidden/>
    <w:rsid w:val="005B44B2"/>
    <w:pPr>
      <w:spacing w:after="60"/>
      <w:ind w:left="221" w:hanging="221"/>
    </w:pPr>
  </w:style>
  <w:style w:type="paragraph" w:styleId="Index2">
    <w:name w:val="index 2"/>
    <w:basedOn w:val="Standard"/>
    <w:next w:val="Standard"/>
    <w:uiPriority w:val="99"/>
    <w:semiHidden/>
    <w:rsid w:val="005B44B2"/>
    <w:pPr>
      <w:spacing w:after="60"/>
      <w:ind w:left="442" w:hanging="221"/>
    </w:pPr>
    <w:rPr>
      <w:sz w:val="20"/>
    </w:rPr>
  </w:style>
  <w:style w:type="paragraph" w:customStyle="1" w:styleId="DeckblattTitel2zeiligwei">
    <w:name w:val="Deckblatt_Titel_2zeilig_weiß"/>
    <w:basedOn w:val="Standard"/>
    <w:rsid w:val="003C743B"/>
    <w:pPr>
      <w:spacing w:line="1080" w:lineRule="atLeast"/>
      <w:jc w:val="left"/>
    </w:pPr>
    <w:rPr>
      <w:rFonts w:ascii="FrontPage" w:hAnsi="FrontPage"/>
      <w:b/>
      <w:color w:val="FFFFFF"/>
      <w:sz w:val="104"/>
    </w:rPr>
  </w:style>
  <w:style w:type="paragraph" w:customStyle="1" w:styleId="DeckblattSubheadlineweifett">
    <w:name w:val="Deckblatt_Subheadline_weiß_fett"/>
    <w:basedOn w:val="DeckblattSubheadlinewei"/>
    <w:rsid w:val="003C743B"/>
    <w:rPr>
      <w:b/>
    </w:rPr>
  </w:style>
  <w:style w:type="paragraph" w:customStyle="1" w:styleId="HervorhebungFett">
    <w:name w:val="Hervorhebung_Fett"/>
    <w:basedOn w:val="SCMTextkrper"/>
    <w:next w:val="SCMTextkrper"/>
    <w:rsid w:val="005B44B2"/>
    <w:rPr>
      <w:b/>
    </w:rPr>
  </w:style>
  <w:style w:type="paragraph" w:customStyle="1" w:styleId="HervorhebungKursiv">
    <w:name w:val="Hervorhebung_Kursiv"/>
    <w:basedOn w:val="SCMTextkrper"/>
    <w:next w:val="SCMTextkrper"/>
    <w:rsid w:val="005B44B2"/>
    <w:rPr>
      <w:i/>
    </w:rPr>
  </w:style>
  <w:style w:type="paragraph" w:customStyle="1" w:styleId="DeckblattSubheadlineschwarz">
    <w:name w:val="Deckblatt_Subheadline_schwarz"/>
    <w:basedOn w:val="Standard"/>
    <w:rsid w:val="003C743B"/>
    <w:pPr>
      <w:spacing w:line="280" w:lineRule="atLeast"/>
      <w:jc w:val="left"/>
    </w:pPr>
    <w:rPr>
      <w:rFonts w:ascii="FrontPage" w:hAnsi="FrontPage"/>
      <w:color w:val="FFFFFF"/>
      <w:sz w:val="23"/>
    </w:rPr>
  </w:style>
  <w:style w:type="paragraph" w:customStyle="1" w:styleId="DeckblattSubheadlineschwarzfett">
    <w:name w:val="Deckblatt_Subheadline_schwarz_fett"/>
    <w:basedOn w:val="Standard"/>
    <w:rsid w:val="003C743B"/>
    <w:pPr>
      <w:spacing w:line="280" w:lineRule="atLeast"/>
      <w:jc w:val="left"/>
    </w:pPr>
    <w:rPr>
      <w:rFonts w:ascii="FrontPage" w:hAnsi="FrontPage"/>
      <w:b/>
      <w:sz w:val="23"/>
    </w:rPr>
  </w:style>
  <w:style w:type="paragraph" w:styleId="Sprechblasentext">
    <w:name w:val="Balloon Text"/>
    <w:basedOn w:val="Standard"/>
    <w:link w:val="SprechblasentextZchn"/>
    <w:rsid w:val="006E630E"/>
    <w:pPr>
      <w:spacing w:line="240" w:lineRule="auto"/>
    </w:pPr>
    <w:rPr>
      <w:rFonts w:ascii="Tahoma" w:hAnsi="Tahoma" w:cs="Tahoma"/>
      <w:sz w:val="16"/>
      <w:szCs w:val="16"/>
    </w:rPr>
  </w:style>
  <w:style w:type="character" w:customStyle="1" w:styleId="SCMTextkrperChar">
    <w:name w:val="SCM_Textkörper Char"/>
    <w:link w:val="SCMTextkrper"/>
    <w:locked/>
    <w:rsid w:val="001A7C10"/>
    <w:rPr>
      <w:rFonts w:ascii="Charter" w:hAnsi="Charter"/>
      <w:sz w:val="22"/>
      <w:lang w:val="de-DE" w:eastAsia="de-DE" w:bidi="ar-SA"/>
    </w:rPr>
  </w:style>
  <w:style w:type="character" w:customStyle="1" w:styleId="SprechblasentextZchn">
    <w:name w:val="Sprechblasentext Zchn"/>
    <w:link w:val="Sprechblasentext"/>
    <w:rsid w:val="006E630E"/>
    <w:rPr>
      <w:rFonts w:ascii="Tahoma" w:hAnsi="Tahoma" w:cs="Tahoma"/>
      <w:sz w:val="16"/>
      <w:szCs w:val="16"/>
    </w:rPr>
  </w:style>
  <w:style w:type="paragraph" w:styleId="Verzeichnis4">
    <w:name w:val="toc 4"/>
    <w:basedOn w:val="Standard"/>
    <w:next w:val="Standard"/>
    <w:autoRedefine/>
    <w:semiHidden/>
    <w:rsid w:val="002F7E52"/>
    <w:pPr>
      <w:tabs>
        <w:tab w:val="right" w:leader="dot" w:pos="9072"/>
      </w:tabs>
      <w:ind w:left="660"/>
    </w:pPr>
  </w:style>
  <w:style w:type="paragraph" w:styleId="Verzeichnis5">
    <w:name w:val="toc 5"/>
    <w:basedOn w:val="Standard"/>
    <w:next w:val="Standard"/>
    <w:autoRedefine/>
    <w:semiHidden/>
    <w:rsid w:val="002F7E52"/>
    <w:pPr>
      <w:tabs>
        <w:tab w:val="right" w:leader="dot" w:pos="9072"/>
      </w:tabs>
      <w:ind w:left="880"/>
    </w:pPr>
  </w:style>
  <w:style w:type="paragraph" w:customStyle="1" w:styleId="Literaturverzeichnis1">
    <w:name w:val="Literaturverzeichnis1"/>
    <w:basedOn w:val="Standard"/>
    <w:next w:val="Standard"/>
    <w:uiPriority w:val="37"/>
    <w:unhideWhenUsed/>
    <w:rsid w:val="00D4693B"/>
  </w:style>
  <w:style w:type="paragraph" w:customStyle="1" w:styleId="StyleSCMTextkrperTimesNewRoman">
    <w:name w:val="Style SCM_Textkörper + Times New Roman"/>
    <w:basedOn w:val="SCMTextkrper"/>
    <w:rsid w:val="00CD50ED"/>
    <w:rPr>
      <w:rFonts w:ascii="Times New Roman" w:hAnsi="Times New Roman"/>
    </w:rPr>
  </w:style>
  <w:style w:type="character" w:customStyle="1" w:styleId="berschrift2Zchn">
    <w:name w:val="Überschrift 2 Zchn"/>
    <w:link w:val="berschrift2"/>
    <w:rsid w:val="00462540"/>
    <w:rPr>
      <w:rFonts w:ascii="FrontPage" w:hAnsi="FrontPage"/>
      <w:b/>
      <w:kern w:val="24"/>
      <w:sz w:val="24"/>
    </w:rPr>
  </w:style>
  <w:style w:type="paragraph" w:customStyle="1" w:styleId="FarbigeListe-Akzent11">
    <w:name w:val="Farbige Liste - Akzent 11"/>
    <w:basedOn w:val="Standard"/>
    <w:uiPriority w:val="34"/>
    <w:qFormat/>
    <w:rsid w:val="00103703"/>
    <w:pPr>
      <w:spacing w:line="288" w:lineRule="auto"/>
      <w:ind w:left="720"/>
      <w:contextualSpacing/>
      <w:jc w:val="left"/>
    </w:pPr>
    <w:rPr>
      <w:sz w:val="26"/>
      <w:szCs w:val="26"/>
    </w:rPr>
  </w:style>
  <w:style w:type="character" w:customStyle="1" w:styleId="hps">
    <w:name w:val="hps"/>
    <w:rsid w:val="004D4951"/>
  </w:style>
  <w:style w:type="character" w:styleId="Kommentarzeichen">
    <w:name w:val="annotation reference"/>
    <w:basedOn w:val="Absatz-Standardschriftart"/>
    <w:semiHidden/>
    <w:unhideWhenUsed/>
    <w:rsid w:val="00914C86"/>
    <w:rPr>
      <w:sz w:val="16"/>
      <w:szCs w:val="16"/>
    </w:rPr>
  </w:style>
  <w:style w:type="paragraph" w:styleId="Kommentartext">
    <w:name w:val="annotation text"/>
    <w:basedOn w:val="Standard"/>
    <w:link w:val="KommentartextZchn"/>
    <w:semiHidden/>
    <w:unhideWhenUsed/>
    <w:rsid w:val="00914C86"/>
    <w:pPr>
      <w:spacing w:line="240" w:lineRule="auto"/>
    </w:pPr>
    <w:rPr>
      <w:sz w:val="20"/>
      <w:szCs w:val="20"/>
    </w:rPr>
  </w:style>
  <w:style w:type="character" w:customStyle="1" w:styleId="KommentartextZchn">
    <w:name w:val="Kommentartext Zchn"/>
    <w:basedOn w:val="Absatz-Standardschriftart"/>
    <w:link w:val="Kommentartext"/>
    <w:semiHidden/>
    <w:rsid w:val="00914C86"/>
    <w:rPr>
      <w:rFonts w:ascii="Charter" w:hAnsi="Charter"/>
    </w:rPr>
  </w:style>
  <w:style w:type="paragraph" w:styleId="Kommentarthema">
    <w:name w:val="annotation subject"/>
    <w:basedOn w:val="Kommentartext"/>
    <w:next w:val="Kommentartext"/>
    <w:link w:val="KommentarthemaZchn"/>
    <w:semiHidden/>
    <w:unhideWhenUsed/>
    <w:rsid w:val="00914C86"/>
    <w:rPr>
      <w:b/>
      <w:bCs/>
    </w:rPr>
  </w:style>
  <w:style w:type="character" w:customStyle="1" w:styleId="KommentarthemaZchn">
    <w:name w:val="Kommentarthema Zchn"/>
    <w:basedOn w:val="KommentartextZchn"/>
    <w:link w:val="Kommentarthema"/>
    <w:semiHidden/>
    <w:rsid w:val="00914C86"/>
    <w:rPr>
      <w:rFonts w:ascii="Charter" w:hAnsi="Charter"/>
      <w:b/>
      <w:bCs/>
    </w:rPr>
  </w:style>
  <w:style w:type="character" w:styleId="BesuchterLink">
    <w:name w:val="FollowedHyperlink"/>
    <w:basedOn w:val="Absatz-Standardschriftart"/>
    <w:semiHidden/>
    <w:unhideWhenUsed/>
    <w:rsid w:val="008E7994"/>
    <w:rPr>
      <w:color w:val="800080" w:themeColor="followedHyperlink"/>
      <w:u w:val="single"/>
    </w:rPr>
  </w:style>
  <w:style w:type="character" w:styleId="NichtaufgelsteErwhnung">
    <w:name w:val="Unresolved Mention"/>
    <w:basedOn w:val="Absatz-Standardschriftart"/>
    <w:rsid w:val="00FA32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460143">
      <w:bodyDiv w:val="1"/>
      <w:marLeft w:val="0"/>
      <w:marRight w:val="0"/>
      <w:marTop w:val="0"/>
      <w:marBottom w:val="0"/>
      <w:divBdr>
        <w:top w:val="none" w:sz="0" w:space="0" w:color="auto"/>
        <w:left w:val="none" w:sz="0" w:space="0" w:color="auto"/>
        <w:bottom w:val="none" w:sz="0" w:space="0" w:color="auto"/>
        <w:right w:val="none" w:sz="0" w:space="0" w:color="auto"/>
      </w:divBdr>
    </w:div>
    <w:div w:id="1937903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vorwissenschaftlichearbeit.info/2014/10/14/schreibtipps-uni-duisburg-essen/" TargetMode="External"/><Relationship Id="rId10" Type="http://schemas.openxmlformats.org/officeDocument/2006/relationships/header" Target="header2.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arentzos/Downloads/2017-02-16_Dokumentenvorlage_TU.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TUD08</b:Tag>
    <b:SourceType>InternetSite</b:SourceType>
    <b:Guid>{70EFA880-0B9D-4D77-B5BB-653007339467}</b:Guid>
    <b:Title>Corporate Design Manual</b:Title>
    <b:Year>2008</b:Year>
    <b:ProductionCompany>TU Darmstadt</b:ProductionCompany>
    <b:Month>Juni</b:Month>
    <b:YearAccessed>2008</b:YearAccessed>
    <b:MonthAccessed>Juni</b:MonthAccessed>
    <b:DayAccessed>28</b:DayAccessed>
    <b:URL>http://www.tu-darmstadt.de/media/illustrationen/referat_kommunikation/corporate_design/das_bild_der_tu_darmstadt.pdf</b:URL>
    <b:Version>2</b:Version>
    <b:RefOrder>1</b:RefOrder>
  </b:Source>
</b:Sources>
</file>

<file path=customXml/itemProps1.xml><?xml version="1.0" encoding="utf-8"?>
<ds:datastoreItem xmlns:ds="http://schemas.openxmlformats.org/officeDocument/2006/customXml" ds:itemID="{30FBF8BE-E140-4841-B758-87FA00DB2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2017-02-16_Dokumentenvorlage_TU.dotx</Template>
  <TotalTime>0</TotalTime>
  <Pages>13</Pages>
  <Words>1484</Words>
  <Characters>9353</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Dokumentenvorlage: Studien- und Diplomarbeiten</vt:lpstr>
    </vt:vector>
  </TitlesOfParts>
  <LinksUpToDate>false</LinksUpToDate>
  <CharactersWithSpaces>10816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Dokumentenvorlage: Studien- und Diplomarbeiten</dc:title>
  <dc:subject>Dokumentenvorlage</dc:subject>
  <dc:creator/>
  <cp:lastModifiedBy/>
  <cp:revision>1</cp:revision>
  <dcterms:created xsi:type="dcterms:W3CDTF">2023-10-18T20:22:00Z</dcterms:created>
  <dcterms:modified xsi:type="dcterms:W3CDTF">2023-10-18T20:22:00Z</dcterms:modified>
</cp:coreProperties>
</file>